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B53" w:rsidRDefault="00A33423" w:rsidP="005164AA">
      <w:pPr>
        <w:pStyle w:val="PartNumber"/>
        <w:spacing w:after="0"/>
      </w:pPr>
      <w:r>
        <w:t xml:space="preserve"> </w:t>
      </w:r>
      <w:r w:rsidR="005164AA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1" layoutInCell="1" allowOverlap="1" wp14:anchorId="0063F80D" wp14:editId="162FC58B">
                <wp:simplePos x="0" y="0"/>
                <wp:positionH relativeFrom="column">
                  <wp:posOffset>-91440</wp:posOffset>
                </wp:positionH>
                <wp:positionV relativeFrom="paragraph">
                  <wp:posOffset>0</wp:posOffset>
                </wp:positionV>
                <wp:extent cx="0" cy="466344"/>
                <wp:effectExtent l="38100" t="0" r="57150" b="48260"/>
                <wp:wrapNone/>
                <wp:docPr id="929" name="Straight Connector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344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8F81BB" id="Straight Connector 929" o:spid="_x0000_s1026" style="position:absolute;z-index:25172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2pt,0" to="-7.2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" strokecolor="black [3213]" strokeweight="7.5pt">
                <v:stroke linestyle="thinThin"/>
                <w10:anchorlock/>
              </v:line>
            </w:pict>
          </mc:Fallback>
        </mc:AlternateContent>
      </w:r>
      <w:r w:rsidR="002D7B53">
        <w:t>Part Number:</w:t>
      </w:r>
      <w:r w:rsidR="002D7B53">
        <w:tab/>
      </w:r>
      <w:r w:rsidR="00595659">
        <w:t>PU060-</w:t>
      </w:r>
      <w:r w:rsidR="00F26AD6" w:rsidRPr="003A6175">
        <w:t>12</w:t>
      </w:r>
      <w:r w:rsidR="00BE718D" w:rsidRPr="003A6175">
        <w:t>1</w:t>
      </w:r>
      <w:r w:rsidR="00F26AD6" w:rsidRPr="003A6175">
        <w:t>14</w:t>
      </w:r>
      <w:r w:rsidR="00595659">
        <w:t>-</w:t>
      </w:r>
      <w:r w:rsidR="003D2130" w:rsidRPr="003A6175">
        <w:t>P1</w:t>
      </w:r>
    </w:p>
    <w:p w:rsidR="005164AA" w:rsidRDefault="005164AA" w:rsidP="005164AA">
      <w:pPr>
        <w:pStyle w:val="PartNumber"/>
        <w:spacing w:after="0"/>
      </w:pPr>
      <w:r>
        <w:tab/>
        <w:t>PU060-12115-P1</w:t>
      </w:r>
    </w:p>
    <w:p w:rsidR="002D7B53" w:rsidRDefault="002D7B53">
      <w:pPr>
        <w:rPr>
          <w:bCs/>
        </w:rPr>
        <w:sectPr w:rsidR="002D7B5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br w:type="column"/>
      </w:r>
    </w:p>
    <w:p w:rsidR="002D7B53" w:rsidRDefault="002D7B53">
      <w:pPr>
        <w:pStyle w:val="PrepTitle"/>
      </w:pPr>
      <w:r>
        <w:lastRenderedPageBreak/>
        <w:t>Kit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2D7B53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2D7B53" w:rsidRDefault="002D7B53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2D7B53" w:rsidRDefault="002D7B53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D7B53" w:rsidRDefault="002D7B53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2D7B53">
        <w:tc>
          <w:tcPr>
            <w:tcW w:w="792" w:type="dxa"/>
            <w:tcBorders>
              <w:top w:val="single" w:sz="6" w:space="0" w:color="auto"/>
            </w:tcBorders>
          </w:tcPr>
          <w:p w:rsidR="002D7B53" w:rsidRDefault="002D7B53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2D7B53" w:rsidRDefault="002D7B53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2D7B53" w:rsidRPr="005C3AD5" w:rsidRDefault="005C3AD5" w:rsidP="005C3AD5">
            <w:pPr>
              <w:rPr>
                <w:sz w:val="18"/>
                <w:szCs w:val="18"/>
              </w:rPr>
            </w:pPr>
            <w:r w:rsidRPr="005C3AD5">
              <w:rPr>
                <w:sz w:val="18"/>
                <w:szCs w:val="18"/>
              </w:rPr>
              <w:t>Front Passenger Side Splashguard</w:t>
            </w:r>
          </w:p>
        </w:tc>
      </w:tr>
      <w:tr w:rsidR="002D7B53">
        <w:tc>
          <w:tcPr>
            <w:tcW w:w="792" w:type="dxa"/>
          </w:tcPr>
          <w:p w:rsidR="002D7B53" w:rsidRDefault="002D7B53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40" w:type="dxa"/>
          </w:tcPr>
          <w:p w:rsidR="002D7B53" w:rsidRDefault="002D7B53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736" w:type="dxa"/>
          </w:tcPr>
          <w:p w:rsidR="002D7B53" w:rsidRDefault="002D7B53">
            <w:pPr>
              <w:rPr>
                <w:sz w:val="20"/>
              </w:rPr>
            </w:pPr>
            <w:r w:rsidRPr="005C3AD5">
              <w:rPr>
                <w:sz w:val="18"/>
                <w:szCs w:val="18"/>
              </w:rPr>
              <w:t>Front Driver Side</w:t>
            </w:r>
            <w:r>
              <w:rPr>
                <w:sz w:val="20"/>
              </w:rPr>
              <w:t xml:space="preserve"> </w:t>
            </w:r>
            <w:r w:rsidR="005C3AD5" w:rsidRPr="005C3AD5">
              <w:rPr>
                <w:sz w:val="18"/>
                <w:szCs w:val="18"/>
              </w:rPr>
              <w:t>Splashguard</w:t>
            </w:r>
          </w:p>
        </w:tc>
      </w:tr>
      <w:tr w:rsidR="002D7B53">
        <w:tc>
          <w:tcPr>
            <w:tcW w:w="792" w:type="dxa"/>
          </w:tcPr>
          <w:p w:rsidR="002D7B53" w:rsidRDefault="002D7B53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40" w:type="dxa"/>
          </w:tcPr>
          <w:p w:rsidR="002D7B53" w:rsidRDefault="002D7B53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736" w:type="dxa"/>
          </w:tcPr>
          <w:p w:rsidR="002D7B53" w:rsidRPr="005C3AD5" w:rsidRDefault="002D7B53">
            <w:pPr>
              <w:rPr>
                <w:sz w:val="18"/>
                <w:szCs w:val="18"/>
              </w:rPr>
            </w:pPr>
            <w:r w:rsidRPr="005C3AD5">
              <w:rPr>
                <w:sz w:val="18"/>
                <w:szCs w:val="18"/>
              </w:rPr>
              <w:t xml:space="preserve">Rear Passenger Side </w:t>
            </w:r>
            <w:r w:rsidR="005C3AD5" w:rsidRPr="005C3AD5">
              <w:rPr>
                <w:sz w:val="18"/>
                <w:szCs w:val="18"/>
              </w:rPr>
              <w:t>Splashguard</w:t>
            </w:r>
          </w:p>
        </w:tc>
      </w:tr>
      <w:tr w:rsidR="002D7B53">
        <w:tc>
          <w:tcPr>
            <w:tcW w:w="792" w:type="dxa"/>
          </w:tcPr>
          <w:p w:rsidR="002D7B53" w:rsidRDefault="002D7B53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40" w:type="dxa"/>
          </w:tcPr>
          <w:p w:rsidR="002D7B53" w:rsidRDefault="002D7B53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736" w:type="dxa"/>
          </w:tcPr>
          <w:p w:rsidR="002D7B53" w:rsidRPr="005C3AD5" w:rsidRDefault="002D7B53">
            <w:pPr>
              <w:rPr>
                <w:sz w:val="18"/>
                <w:szCs w:val="18"/>
              </w:rPr>
            </w:pPr>
            <w:r w:rsidRPr="005C3AD5">
              <w:rPr>
                <w:sz w:val="18"/>
                <w:szCs w:val="18"/>
              </w:rPr>
              <w:t xml:space="preserve">Rear Driver Side </w:t>
            </w:r>
            <w:r w:rsidR="005C3AD5" w:rsidRPr="005C3AD5">
              <w:rPr>
                <w:sz w:val="18"/>
                <w:szCs w:val="18"/>
              </w:rPr>
              <w:t>Splashguard</w:t>
            </w:r>
          </w:p>
        </w:tc>
      </w:tr>
      <w:tr w:rsidR="002D7B53">
        <w:tc>
          <w:tcPr>
            <w:tcW w:w="792" w:type="dxa"/>
          </w:tcPr>
          <w:p w:rsidR="002D7B53" w:rsidRDefault="002D7B53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40" w:type="dxa"/>
          </w:tcPr>
          <w:p w:rsidR="002D7B53" w:rsidRDefault="002D7B53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736" w:type="dxa"/>
          </w:tcPr>
          <w:p w:rsidR="002D7B53" w:rsidRPr="00174EA8" w:rsidRDefault="002D7B53">
            <w:pPr>
              <w:rPr>
                <w:sz w:val="18"/>
                <w:szCs w:val="18"/>
              </w:rPr>
            </w:pPr>
            <w:r w:rsidRPr="00174EA8">
              <w:rPr>
                <w:sz w:val="18"/>
                <w:szCs w:val="18"/>
              </w:rPr>
              <w:t>Hardware Kit</w:t>
            </w:r>
          </w:p>
        </w:tc>
      </w:tr>
      <w:tr w:rsidR="002D7B53">
        <w:tc>
          <w:tcPr>
            <w:tcW w:w="792" w:type="dxa"/>
          </w:tcPr>
          <w:p w:rsidR="002D7B53" w:rsidRDefault="002D7B53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440" w:type="dxa"/>
          </w:tcPr>
          <w:p w:rsidR="002D7B53" w:rsidRDefault="002D7B53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736" w:type="dxa"/>
          </w:tcPr>
          <w:p w:rsidR="002D7B53" w:rsidRDefault="002D7B53">
            <w:pPr>
              <w:rPr>
                <w:sz w:val="20"/>
              </w:rPr>
            </w:pPr>
            <w:r w:rsidRPr="00174EA8">
              <w:rPr>
                <w:sz w:val="18"/>
                <w:szCs w:val="18"/>
              </w:rPr>
              <w:t>Instruction Sheet</w:t>
            </w:r>
            <w:r w:rsidR="00B53F87">
              <w:rPr>
                <w:sz w:val="20"/>
              </w:rPr>
              <w:t xml:space="preserve"> </w:t>
            </w:r>
            <w:r w:rsidR="00B53F87" w:rsidRPr="00184778">
              <w:rPr>
                <w:sz w:val="16"/>
                <w:szCs w:val="16"/>
              </w:rPr>
              <w:t>(</w:t>
            </w:r>
            <w:r w:rsidR="00184778" w:rsidRPr="00184778">
              <w:rPr>
                <w:sz w:val="16"/>
                <w:szCs w:val="16"/>
              </w:rPr>
              <w:t>Electronic Copy)</w:t>
            </w:r>
          </w:p>
        </w:tc>
      </w:tr>
      <w:tr w:rsidR="002D7B53">
        <w:tc>
          <w:tcPr>
            <w:tcW w:w="792" w:type="dxa"/>
          </w:tcPr>
          <w:p w:rsidR="002D7B53" w:rsidRDefault="002D7B53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2D7B53" w:rsidRDefault="002D7B53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2D7B53" w:rsidRDefault="002D7B53">
            <w:pPr>
              <w:pStyle w:val="PrepText"/>
              <w:rPr>
                <w:bCs/>
              </w:rPr>
            </w:pPr>
          </w:p>
        </w:tc>
      </w:tr>
    </w:tbl>
    <w:p w:rsidR="002D7B53" w:rsidRDefault="002D7B53">
      <w:pPr>
        <w:pStyle w:val="PrepTitle"/>
      </w:pPr>
      <w:r>
        <w:t>Hardware Bag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2D7B53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2D7B53" w:rsidRDefault="002D7B53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2D7B53" w:rsidRDefault="002D7B53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D7B53" w:rsidRDefault="002D7B53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2D7B53">
        <w:tc>
          <w:tcPr>
            <w:tcW w:w="792" w:type="dxa"/>
          </w:tcPr>
          <w:p w:rsidR="002D7B53" w:rsidRDefault="000A6588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40" w:type="dxa"/>
          </w:tcPr>
          <w:p w:rsidR="002D7B53" w:rsidRDefault="00FF1458" w:rsidP="005C3AD5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D5765C">
              <w:rPr>
                <w:sz w:val="20"/>
              </w:rPr>
              <w:t xml:space="preserve">               </w:t>
            </w:r>
          </w:p>
        </w:tc>
        <w:tc>
          <w:tcPr>
            <w:tcW w:w="2736" w:type="dxa"/>
          </w:tcPr>
          <w:p w:rsidR="002D7B53" w:rsidRDefault="005C3AD5" w:rsidP="00AB06BA">
            <w:pPr>
              <w:rPr>
                <w:sz w:val="20"/>
              </w:rPr>
            </w:pPr>
            <w:r>
              <w:rPr>
                <w:sz w:val="20"/>
              </w:rPr>
              <w:t xml:space="preserve">M5 x </w:t>
            </w:r>
            <w:r w:rsidR="00AB06BA">
              <w:rPr>
                <w:sz w:val="20"/>
              </w:rPr>
              <w:t>20</w:t>
            </w:r>
            <w:r w:rsidR="002D7B53">
              <w:rPr>
                <w:sz w:val="20"/>
              </w:rPr>
              <w:t xml:space="preserve"> mm Screws</w:t>
            </w:r>
          </w:p>
        </w:tc>
      </w:tr>
      <w:tr w:rsidR="002D7B53">
        <w:tc>
          <w:tcPr>
            <w:tcW w:w="792" w:type="dxa"/>
          </w:tcPr>
          <w:p w:rsidR="002D7B53" w:rsidRDefault="003C5459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40" w:type="dxa"/>
          </w:tcPr>
          <w:p w:rsidR="002D7B53" w:rsidRDefault="00FF1458" w:rsidP="005C3AD5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736" w:type="dxa"/>
          </w:tcPr>
          <w:p w:rsidR="002D7B53" w:rsidRDefault="00C33505" w:rsidP="00C33505">
            <w:pPr>
              <w:rPr>
                <w:sz w:val="20"/>
              </w:rPr>
            </w:pPr>
            <w:r>
              <w:rPr>
                <w:sz w:val="20"/>
              </w:rPr>
              <w:t>#14</w:t>
            </w:r>
            <w:r w:rsidR="003C5459">
              <w:rPr>
                <w:sz w:val="20"/>
              </w:rPr>
              <w:t xml:space="preserve"> X 1</w:t>
            </w:r>
            <w:r>
              <w:rPr>
                <w:sz w:val="20"/>
              </w:rPr>
              <w:t>9</w:t>
            </w:r>
            <w:r w:rsidR="003C5459">
              <w:rPr>
                <w:sz w:val="20"/>
              </w:rPr>
              <w:t>mm Screws</w:t>
            </w:r>
          </w:p>
        </w:tc>
      </w:tr>
      <w:tr w:rsidR="003C5459">
        <w:tc>
          <w:tcPr>
            <w:tcW w:w="792" w:type="dxa"/>
          </w:tcPr>
          <w:p w:rsidR="003C5459" w:rsidRDefault="003C5459" w:rsidP="00385A48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40" w:type="dxa"/>
          </w:tcPr>
          <w:p w:rsidR="003C5459" w:rsidRDefault="00B1669E" w:rsidP="00385A48">
            <w:pPr>
              <w:rPr>
                <w:sz w:val="20"/>
              </w:rPr>
            </w:pPr>
            <w:r>
              <w:rPr>
                <w:sz w:val="20"/>
              </w:rPr>
              <w:t>6</w:t>
            </w:r>
            <w:r w:rsidR="003C5459">
              <w:rPr>
                <w:sz w:val="20"/>
              </w:rPr>
              <w:t xml:space="preserve">          </w:t>
            </w:r>
          </w:p>
        </w:tc>
        <w:tc>
          <w:tcPr>
            <w:tcW w:w="2736" w:type="dxa"/>
          </w:tcPr>
          <w:p w:rsidR="003C5459" w:rsidRDefault="003C5459" w:rsidP="007E7396">
            <w:pPr>
              <w:rPr>
                <w:sz w:val="20"/>
              </w:rPr>
            </w:pPr>
            <w:r>
              <w:rPr>
                <w:sz w:val="20"/>
              </w:rPr>
              <w:t xml:space="preserve">M5 Spring Clips </w:t>
            </w:r>
            <w:r w:rsidR="00FF1458">
              <w:rPr>
                <w:sz w:val="20"/>
              </w:rPr>
              <w:t>(small)</w:t>
            </w:r>
          </w:p>
        </w:tc>
      </w:tr>
      <w:tr w:rsidR="00C33505">
        <w:tc>
          <w:tcPr>
            <w:tcW w:w="792" w:type="dxa"/>
          </w:tcPr>
          <w:p w:rsidR="00C33505" w:rsidRDefault="00FF1458" w:rsidP="009014F3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40" w:type="dxa"/>
          </w:tcPr>
          <w:p w:rsidR="00C33505" w:rsidRDefault="00B1669E" w:rsidP="009014F3">
            <w:pPr>
              <w:pStyle w:val="PrepText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736" w:type="dxa"/>
          </w:tcPr>
          <w:p w:rsidR="00C33505" w:rsidRDefault="00FF1458" w:rsidP="009014F3">
            <w:pPr>
              <w:pStyle w:val="PrepText"/>
              <w:rPr>
                <w:bCs/>
              </w:rPr>
            </w:pPr>
            <w:r>
              <w:rPr>
                <w:bCs/>
              </w:rPr>
              <w:t>M5 x 15mm Screws</w:t>
            </w:r>
            <w:r w:rsidR="00C33505">
              <w:rPr>
                <w:bCs/>
              </w:rPr>
              <w:t xml:space="preserve"> </w:t>
            </w:r>
          </w:p>
        </w:tc>
      </w:tr>
      <w:tr w:rsidR="00BF1C53">
        <w:tc>
          <w:tcPr>
            <w:tcW w:w="792" w:type="dxa"/>
          </w:tcPr>
          <w:p w:rsidR="00BF1C53" w:rsidRDefault="00FF1458">
            <w:pPr>
              <w:pStyle w:val="PrepText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440" w:type="dxa"/>
          </w:tcPr>
          <w:p w:rsidR="00BF1C53" w:rsidRDefault="00FF1458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736" w:type="dxa"/>
          </w:tcPr>
          <w:p w:rsidR="00BF1C53" w:rsidRDefault="00FF1458" w:rsidP="003C5459">
            <w:pPr>
              <w:pStyle w:val="PrepText"/>
              <w:rPr>
                <w:bCs/>
              </w:rPr>
            </w:pPr>
            <w:r>
              <w:rPr>
                <w:bCs/>
              </w:rPr>
              <w:t>#14 x 19mm Hex Screws</w:t>
            </w:r>
          </w:p>
        </w:tc>
      </w:tr>
      <w:tr w:rsidR="00BF1C53">
        <w:tc>
          <w:tcPr>
            <w:tcW w:w="792" w:type="dxa"/>
          </w:tcPr>
          <w:p w:rsidR="00BF1C53" w:rsidRDefault="00FF1458">
            <w:pPr>
              <w:pStyle w:val="PrepText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440" w:type="dxa"/>
          </w:tcPr>
          <w:p w:rsidR="00BF1C53" w:rsidRDefault="00FF1458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</w:tcPr>
          <w:p w:rsidR="00BF1C53" w:rsidRDefault="00FF1458" w:rsidP="00BF1C53">
            <w:pPr>
              <w:pStyle w:val="PrepText"/>
              <w:rPr>
                <w:bCs/>
              </w:rPr>
            </w:pPr>
            <w:r>
              <w:rPr>
                <w:bCs/>
              </w:rPr>
              <w:t>M5 Spring Clips (large)</w:t>
            </w:r>
          </w:p>
        </w:tc>
      </w:tr>
    </w:tbl>
    <w:p w:rsidR="002D7B53" w:rsidRDefault="002D7B53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2D7B53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2D7B53" w:rsidRDefault="002D7B53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2D7B53" w:rsidRDefault="002D7B53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D7B53" w:rsidRDefault="002D7B53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2D7B53">
        <w:tc>
          <w:tcPr>
            <w:tcW w:w="792" w:type="dxa"/>
            <w:tcBorders>
              <w:top w:val="single" w:sz="6" w:space="0" w:color="auto"/>
            </w:tcBorders>
          </w:tcPr>
          <w:p w:rsidR="002D7B53" w:rsidRDefault="002D7B53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2D7B53" w:rsidRDefault="002D7B53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2D7B53" w:rsidRDefault="002D7B53">
            <w:pPr>
              <w:pStyle w:val="PrepText"/>
              <w:rPr>
                <w:bCs/>
              </w:rPr>
            </w:pPr>
          </w:p>
        </w:tc>
      </w:tr>
      <w:tr w:rsidR="002D7B53">
        <w:tc>
          <w:tcPr>
            <w:tcW w:w="792" w:type="dxa"/>
          </w:tcPr>
          <w:p w:rsidR="002D7B53" w:rsidRDefault="002D7B53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2D7B53" w:rsidRDefault="002D7B53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2D7B53" w:rsidRDefault="002D7B53">
            <w:pPr>
              <w:pStyle w:val="PrepText"/>
              <w:rPr>
                <w:bCs/>
              </w:rPr>
            </w:pPr>
          </w:p>
        </w:tc>
      </w:tr>
      <w:tr w:rsidR="002D7B53">
        <w:tc>
          <w:tcPr>
            <w:tcW w:w="792" w:type="dxa"/>
          </w:tcPr>
          <w:p w:rsidR="002D7B53" w:rsidRDefault="002D7B53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2D7B53" w:rsidRDefault="002D7B53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2D7B53" w:rsidRDefault="002D7B53">
            <w:pPr>
              <w:pStyle w:val="PrepText"/>
              <w:rPr>
                <w:bCs/>
              </w:rPr>
            </w:pPr>
          </w:p>
        </w:tc>
      </w:tr>
      <w:tr w:rsidR="002D7B53">
        <w:tc>
          <w:tcPr>
            <w:tcW w:w="792" w:type="dxa"/>
          </w:tcPr>
          <w:p w:rsidR="002D7B53" w:rsidRDefault="002D7B53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2D7B53" w:rsidRDefault="002D7B53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2D7B53" w:rsidRDefault="002D7B53">
            <w:pPr>
              <w:pStyle w:val="PrepText"/>
              <w:rPr>
                <w:bCs/>
              </w:rPr>
            </w:pPr>
          </w:p>
        </w:tc>
      </w:tr>
    </w:tbl>
    <w:p w:rsidR="002D7B53" w:rsidRDefault="002D7B53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2D7B53">
        <w:tc>
          <w:tcPr>
            <w:tcW w:w="4968" w:type="dxa"/>
          </w:tcPr>
          <w:p w:rsidR="002D7B53" w:rsidRDefault="002D7B53">
            <w:pPr>
              <w:pStyle w:val="PrepText"/>
            </w:pPr>
            <w:bookmarkStart w:id="0" w:name="_GoBack"/>
            <w:bookmarkEnd w:id="0"/>
            <w:r>
              <w:t>Ground effects</w:t>
            </w:r>
          </w:p>
        </w:tc>
      </w:tr>
    </w:tbl>
    <w:p w:rsidR="002D7B53" w:rsidRDefault="002D7B53">
      <w:pPr>
        <w:pStyle w:val="PrepTitle"/>
      </w:pPr>
      <w:r>
        <w:t>Recommended Tools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2D7B53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2D7B53" w:rsidRDefault="002D7B53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2D7B53" w:rsidRDefault="002D7B53">
            <w:pPr>
              <w:pStyle w:val="ToolsRedTitle"/>
            </w:pPr>
            <w:r>
              <w:t>Notes</w:t>
            </w:r>
          </w:p>
        </w:tc>
      </w:tr>
      <w:tr w:rsidR="002D7B53">
        <w:tc>
          <w:tcPr>
            <w:tcW w:w="2484" w:type="dxa"/>
            <w:tcBorders>
              <w:top w:val="single" w:sz="6" w:space="0" w:color="auto"/>
            </w:tcBorders>
          </w:tcPr>
          <w:p w:rsidR="002D7B53" w:rsidRDefault="002D7B53">
            <w:pPr>
              <w:pStyle w:val="ToolsRedtext"/>
            </w:pPr>
            <w:r>
              <w:t>None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2D7B53" w:rsidRDefault="002D7B53">
            <w:pPr>
              <w:pStyle w:val="ToolsRedtext"/>
            </w:pPr>
          </w:p>
        </w:tc>
      </w:tr>
      <w:tr w:rsidR="002D7B53">
        <w:tc>
          <w:tcPr>
            <w:tcW w:w="2484" w:type="dxa"/>
          </w:tcPr>
          <w:p w:rsidR="002D7B53" w:rsidRDefault="002D7B53">
            <w:pPr>
              <w:pStyle w:val="ToolsRedtext"/>
            </w:pPr>
          </w:p>
        </w:tc>
        <w:tc>
          <w:tcPr>
            <w:tcW w:w="2484" w:type="dxa"/>
          </w:tcPr>
          <w:p w:rsidR="002D7B53" w:rsidRDefault="002D7B53">
            <w:pPr>
              <w:pStyle w:val="ToolsRedtext"/>
            </w:pPr>
          </w:p>
        </w:tc>
      </w:tr>
      <w:tr w:rsidR="002D7B53">
        <w:tc>
          <w:tcPr>
            <w:tcW w:w="2484" w:type="dxa"/>
          </w:tcPr>
          <w:p w:rsidR="002D7B53" w:rsidRDefault="002D7B53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2D7B53" w:rsidRDefault="002D7B53">
            <w:pPr>
              <w:pStyle w:val="ToolsBlackTitle"/>
            </w:pPr>
            <w:r>
              <w:t>Notes</w:t>
            </w:r>
          </w:p>
        </w:tc>
      </w:tr>
      <w:tr w:rsidR="002D7B53">
        <w:tc>
          <w:tcPr>
            <w:tcW w:w="2484" w:type="dxa"/>
          </w:tcPr>
          <w:p w:rsidR="002D7B53" w:rsidRDefault="002D7B53">
            <w:pPr>
              <w:pStyle w:val="ToolBlackText"/>
            </w:pPr>
            <w:r>
              <w:t>None</w:t>
            </w:r>
          </w:p>
        </w:tc>
        <w:tc>
          <w:tcPr>
            <w:tcW w:w="2484" w:type="dxa"/>
          </w:tcPr>
          <w:p w:rsidR="002D7B53" w:rsidRDefault="002D7B53">
            <w:pPr>
              <w:pStyle w:val="ToolBlackText"/>
            </w:pPr>
          </w:p>
        </w:tc>
      </w:tr>
      <w:tr w:rsidR="00C00EF2">
        <w:tc>
          <w:tcPr>
            <w:tcW w:w="2484" w:type="dxa"/>
          </w:tcPr>
          <w:p w:rsidR="00C00EF2" w:rsidRDefault="00C00EF2" w:rsidP="00FC4BE3">
            <w:pPr>
              <w:pStyle w:val="ToolBlueText"/>
            </w:pPr>
          </w:p>
        </w:tc>
        <w:tc>
          <w:tcPr>
            <w:tcW w:w="2484" w:type="dxa"/>
          </w:tcPr>
          <w:p w:rsidR="00C00EF2" w:rsidRDefault="00C00EF2" w:rsidP="00FC4BE3">
            <w:pPr>
              <w:pStyle w:val="ToolBlueText"/>
            </w:pPr>
          </w:p>
        </w:tc>
      </w:tr>
      <w:tr w:rsidR="00C00EF2">
        <w:tc>
          <w:tcPr>
            <w:tcW w:w="2484" w:type="dxa"/>
          </w:tcPr>
          <w:p w:rsidR="00C00EF2" w:rsidRDefault="00C00EF2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C00EF2" w:rsidRDefault="00D63BA9">
            <w:pPr>
              <w:pStyle w:val="ToolsBlueTitl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0E531F0D" wp14:editId="25DAE7A0">
                      <wp:simplePos x="0" y="0"/>
                      <wp:positionH relativeFrom="column">
                        <wp:posOffset>2637155</wp:posOffset>
                      </wp:positionH>
                      <wp:positionV relativeFrom="paragraph">
                        <wp:posOffset>85090</wp:posOffset>
                      </wp:positionV>
                      <wp:extent cx="2760345" cy="2530475"/>
                      <wp:effectExtent l="0" t="0" r="3175" b="3810"/>
                      <wp:wrapNone/>
                      <wp:docPr id="509" name="Rectangle 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0345" cy="2530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03AB3" w:rsidRPr="00003AB3" w:rsidRDefault="00003AB3" w:rsidP="00003AB3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31F0D" id="Rectangle 624" o:spid="_x0000_s1026" style="position:absolute;margin-left:207.65pt;margin-top:6.7pt;width:217.35pt;height:199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" filled="f" stroked="f" strokeweight="1.5pt">
                      <v:textbox inset="1pt,1pt,1pt,1pt">
                        <w:txbxContent>
                          <w:p w:rsidR="00003AB3" w:rsidRPr="00003AB3" w:rsidRDefault="00003AB3" w:rsidP="00003AB3"/>
                        </w:txbxContent>
                      </v:textbox>
                    </v:rect>
                  </w:pict>
                </mc:Fallback>
              </mc:AlternateContent>
            </w:r>
            <w:r w:rsidR="00C00EF2">
              <w:t>Notes</w:t>
            </w:r>
          </w:p>
        </w:tc>
      </w:tr>
      <w:tr w:rsidR="00C00EF2">
        <w:tc>
          <w:tcPr>
            <w:tcW w:w="2484" w:type="dxa"/>
          </w:tcPr>
          <w:p w:rsidR="00C00EF2" w:rsidRDefault="00C00EF2">
            <w:pPr>
              <w:pStyle w:val="ToolBlueText"/>
            </w:pPr>
            <w:r>
              <w:t>Screwdriver</w:t>
            </w:r>
          </w:p>
        </w:tc>
        <w:tc>
          <w:tcPr>
            <w:tcW w:w="2484" w:type="dxa"/>
          </w:tcPr>
          <w:p w:rsidR="00C00EF2" w:rsidRDefault="00C33505" w:rsidP="00B06CC2">
            <w:pPr>
              <w:pStyle w:val="ToolBlueText"/>
            </w:pPr>
            <w:r>
              <w:t>Phillips #2, #3</w:t>
            </w:r>
          </w:p>
        </w:tc>
      </w:tr>
      <w:tr w:rsidR="00C33505">
        <w:tc>
          <w:tcPr>
            <w:tcW w:w="2484" w:type="dxa"/>
          </w:tcPr>
          <w:p w:rsidR="00C33505" w:rsidRDefault="00C33505" w:rsidP="009014F3">
            <w:pPr>
              <w:pStyle w:val="ToolBlueText"/>
            </w:pPr>
            <w:r>
              <w:t>Socket &amp; Driver</w:t>
            </w:r>
          </w:p>
        </w:tc>
        <w:tc>
          <w:tcPr>
            <w:tcW w:w="2484" w:type="dxa"/>
          </w:tcPr>
          <w:p w:rsidR="00C33505" w:rsidRDefault="00C33505" w:rsidP="00E31A02">
            <w:pPr>
              <w:pStyle w:val="ToolBlueText"/>
            </w:pPr>
            <w:r>
              <w:t>10mm (3/8”)</w:t>
            </w:r>
          </w:p>
        </w:tc>
      </w:tr>
      <w:tr w:rsidR="00C33505">
        <w:tc>
          <w:tcPr>
            <w:tcW w:w="2484" w:type="dxa"/>
          </w:tcPr>
          <w:p w:rsidR="00C33505" w:rsidRDefault="00C33505" w:rsidP="009014F3">
            <w:pPr>
              <w:pStyle w:val="ToolBlueText"/>
            </w:pPr>
            <w:r>
              <w:t>Clean Cloth/Rag</w:t>
            </w:r>
          </w:p>
        </w:tc>
        <w:tc>
          <w:tcPr>
            <w:tcW w:w="2484" w:type="dxa"/>
          </w:tcPr>
          <w:p w:rsidR="00C33505" w:rsidRDefault="00C33505" w:rsidP="009014F3">
            <w:pPr>
              <w:pStyle w:val="ToolBlueText"/>
            </w:pPr>
          </w:p>
        </w:tc>
      </w:tr>
      <w:tr w:rsidR="00B06CC2">
        <w:tc>
          <w:tcPr>
            <w:tcW w:w="2484" w:type="dxa"/>
          </w:tcPr>
          <w:p w:rsidR="00B06CC2" w:rsidRDefault="00FF1458" w:rsidP="0063604D">
            <w:pPr>
              <w:pStyle w:val="ToolBlueText"/>
            </w:pPr>
            <w:r>
              <w:t xml:space="preserve">Drill </w:t>
            </w:r>
          </w:p>
        </w:tc>
        <w:tc>
          <w:tcPr>
            <w:tcW w:w="2484" w:type="dxa"/>
          </w:tcPr>
          <w:p w:rsidR="00B06CC2" w:rsidRDefault="00FF1458" w:rsidP="0063604D">
            <w:pPr>
              <w:pStyle w:val="ToolBlueText"/>
            </w:pPr>
            <w:r>
              <w:t>90 ° / 45 °</w:t>
            </w:r>
          </w:p>
        </w:tc>
      </w:tr>
      <w:tr w:rsidR="00B06CC2">
        <w:tc>
          <w:tcPr>
            <w:tcW w:w="2484" w:type="dxa"/>
          </w:tcPr>
          <w:p w:rsidR="00B06CC2" w:rsidRDefault="00FF1458" w:rsidP="00FC4BE3">
            <w:pPr>
              <w:pStyle w:val="ToolBlueText"/>
            </w:pPr>
            <w:r>
              <w:t>Drill Bit</w:t>
            </w:r>
          </w:p>
        </w:tc>
        <w:tc>
          <w:tcPr>
            <w:tcW w:w="2484" w:type="dxa"/>
          </w:tcPr>
          <w:p w:rsidR="00B06CC2" w:rsidRDefault="00FF1458" w:rsidP="00FC4BE3">
            <w:pPr>
              <w:pStyle w:val="ToolBlueText"/>
            </w:pPr>
            <w:r>
              <w:t>6mm (1/4”)</w:t>
            </w:r>
          </w:p>
        </w:tc>
      </w:tr>
      <w:tr w:rsidR="00B06CC2">
        <w:tc>
          <w:tcPr>
            <w:tcW w:w="2484" w:type="dxa"/>
          </w:tcPr>
          <w:p w:rsidR="00B06CC2" w:rsidRDefault="005B17AA" w:rsidP="00FC4BE3">
            <w:pPr>
              <w:pStyle w:val="ToolBlueText"/>
            </w:pPr>
            <w:r>
              <w:t>Torque Wrench</w:t>
            </w:r>
          </w:p>
        </w:tc>
        <w:tc>
          <w:tcPr>
            <w:tcW w:w="2484" w:type="dxa"/>
          </w:tcPr>
          <w:p w:rsidR="00B06CC2" w:rsidRDefault="005B17AA" w:rsidP="00FC4BE3">
            <w:pPr>
              <w:pStyle w:val="ToolBlueText"/>
            </w:pPr>
            <w:r>
              <w:t>0-100 ft</w:t>
            </w:r>
            <w:r w:rsidR="00F162C8">
              <w:t>-lbf</w:t>
            </w:r>
          </w:p>
        </w:tc>
      </w:tr>
      <w:tr w:rsidR="005B17AA">
        <w:tc>
          <w:tcPr>
            <w:tcW w:w="2484" w:type="dxa"/>
          </w:tcPr>
          <w:p w:rsidR="005B17AA" w:rsidRDefault="005B17AA" w:rsidP="00FC4BE3">
            <w:pPr>
              <w:pStyle w:val="ToolBlueText"/>
            </w:pPr>
          </w:p>
        </w:tc>
        <w:tc>
          <w:tcPr>
            <w:tcW w:w="2484" w:type="dxa"/>
          </w:tcPr>
          <w:p w:rsidR="005B17AA" w:rsidRDefault="005B17AA" w:rsidP="00FC4BE3">
            <w:pPr>
              <w:pStyle w:val="ToolBlueText"/>
            </w:pPr>
          </w:p>
        </w:tc>
      </w:tr>
      <w:tr w:rsidR="00B06CC2">
        <w:tc>
          <w:tcPr>
            <w:tcW w:w="2484" w:type="dxa"/>
          </w:tcPr>
          <w:p w:rsidR="00B06CC2" w:rsidRDefault="00B06CC2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B06CC2" w:rsidRDefault="00B06CC2" w:rsidP="00866825">
            <w:pPr>
              <w:pStyle w:val="ToolsGreenTitle"/>
            </w:pPr>
            <w:r>
              <w:t>Notes</w:t>
            </w:r>
          </w:p>
        </w:tc>
      </w:tr>
      <w:tr w:rsidR="00B06CC2">
        <w:tc>
          <w:tcPr>
            <w:tcW w:w="2484" w:type="dxa"/>
          </w:tcPr>
          <w:p w:rsidR="00B06CC2" w:rsidRDefault="00B06CC2">
            <w:pPr>
              <w:pStyle w:val="ToolGreenText"/>
              <w:rPr>
                <w:sz w:val="20"/>
              </w:rPr>
            </w:pPr>
            <w:r>
              <w:rPr>
                <w:sz w:val="20"/>
              </w:rPr>
              <w:t>Cleaner</w:t>
            </w:r>
          </w:p>
        </w:tc>
        <w:tc>
          <w:tcPr>
            <w:tcW w:w="2484" w:type="dxa"/>
          </w:tcPr>
          <w:p w:rsidR="00B06CC2" w:rsidRDefault="007C151C" w:rsidP="00866825">
            <w:pPr>
              <w:pStyle w:val="ToolGreenText"/>
              <w:rPr>
                <w:sz w:val="20"/>
              </w:rPr>
            </w:pPr>
            <w:r>
              <w:rPr>
                <w:sz w:val="20"/>
              </w:rPr>
              <w:t>VDC Approved Cleaner</w:t>
            </w:r>
          </w:p>
        </w:tc>
      </w:tr>
      <w:tr w:rsidR="00B06CC2">
        <w:tc>
          <w:tcPr>
            <w:tcW w:w="2484" w:type="dxa"/>
          </w:tcPr>
          <w:p w:rsidR="00B06CC2" w:rsidRDefault="00B06CC2">
            <w:pPr>
              <w:pStyle w:val="ToolGreenText"/>
              <w:rPr>
                <w:sz w:val="20"/>
              </w:rPr>
            </w:pPr>
          </w:p>
        </w:tc>
        <w:tc>
          <w:tcPr>
            <w:tcW w:w="2484" w:type="dxa"/>
          </w:tcPr>
          <w:p w:rsidR="00B06CC2" w:rsidRDefault="00B06CC2" w:rsidP="00866825">
            <w:pPr>
              <w:pStyle w:val="ToolGreenText"/>
              <w:rPr>
                <w:sz w:val="20"/>
              </w:rPr>
            </w:pPr>
          </w:p>
        </w:tc>
      </w:tr>
      <w:tr w:rsidR="00B06CC2">
        <w:tc>
          <w:tcPr>
            <w:tcW w:w="2484" w:type="dxa"/>
          </w:tcPr>
          <w:p w:rsidR="00B06CC2" w:rsidRDefault="00B06CC2">
            <w:pPr>
              <w:pStyle w:val="ToolGreenText"/>
              <w:rPr>
                <w:sz w:val="20"/>
              </w:rPr>
            </w:pPr>
          </w:p>
        </w:tc>
        <w:tc>
          <w:tcPr>
            <w:tcW w:w="2484" w:type="dxa"/>
          </w:tcPr>
          <w:p w:rsidR="00B06CC2" w:rsidRDefault="00B06CC2">
            <w:pPr>
              <w:pStyle w:val="ToolGreenText"/>
              <w:rPr>
                <w:sz w:val="20"/>
              </w:rPr>
            </w:pPr>
          </w:p>
        </w:tc>
      </w:tr>
    </w:tbl>
    <w:p w:rsidR="002D7B53" w:rsidRDefault="002D7B53">
      <w:pPr>
        <w:pStyle w:val="PrepTitle"/>
      </w:pPr>
    </w:p>
    <w:p w:rsidR="002D7B53" w:rsidRDefault="002D7B53">
      <w:pPr>
        <w:pStyle w:val="PrepTitle"/>
      </w:pPr>
      <w:r>
        <w:br w:type="column"/>
      </w:r>
      <w:r>
        <w:lastRenderedPageBreak/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2D7B53">
        <w:tc>
          <w:tcPr>
            <w:tcW w:w="4968" w:type="dxa"/>
          </w:tcPr>
          <w:p w:rsidR="002D7B53" w:rsidRDefault="00887F6B">
            <w:pPr>
              <w:pStyle w:val="PrepText"/>
            </w:pPr>
            <w:r>
              <w:t>All Models</w:t>
            </w:r>
          </w:p>
        </w:tc>
      </w:tr>
    </w:tbl>
    <w:p w:rsidR="002D7B53" w:rsidRDefault="002D7B53">
      <w:pPr>
        <w:pStyle w:val="PrepTitle"/>
      </w:pPr>
      <w:r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2D7B53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2D7B53" w:rsidRDefault="002D7B53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2D7B53" w:rsidRDefault="002D7B53">
            <w:pPr>
              <w:pStyle w:val="PrepText"/>
            </w:pPr>
            <w:r>
              <w:t>Accessory</w:t>
            </w:r>
          </w:p>
        </w:tc>
      </w:tr>
      <w:tr w:rsidR="002D7B53">
        <w:tc>
          <w:tcPr>
            <w:tcW w:w="792" w:type="dxa"/>
            <w:tcBorders>
              <w:top w:val="single" w:sz="6" w:space="0" w:color="auto"/>
            </w:tcBorders>
          </w:tcPr>
          <w:p w:rsidR="002D7B53" w:rsidRDefault="002D7B53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2D7B53" w:rsidRDefault="002D7B53">
            <w:pPr>
              <w:pStyle w:val="PrepText"/>
              <w:rPr>
                <w:bCs/>
              </w:rPr>
            </w:pPr>
          </w:p>
        </w:tc>
      </w:tr>
      <w:tr w:rsidR="002D7B53">
        <w:tc>
          <w:tcPr>
            <w:tcW w:w="792" w:type="dxa"/>
          </w:tcPr>
          <w:p w:rsidR="002D7B53" w:rsidRDefault="002D7B53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2D7B53" w:rsidRDefault="002D7B53">
            <w:pPr>
              <w:pStyle w:val="PrepText"/>
              <w:rPr>
                <w:bCs/>
              </w:rPr>
            </w:pPr>
          </w:p>
        </w:tc>
      </w:tr>
      <w:tr w:rsidR="002D7B53">
        <w:tc>
          <w:tcPr>
            <w:tcW w:w="792" w:type="dxa"/>
          </w:tcPr>
          <w:p w:rsidR="002D7B53" w:rsidRDefault="002D7B53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2D7B53" w:rsidRDefault="002D7B53">
            <w:pPr>
              <w:pStyle w:val="PrepText"/>
              <w:rPr>
                <w:bCs/>
              </w:rPr>
            </w:pPr>
          </w:p>
        </w:tc>
      </w:tr>
      <w:tr w:rsidR="002D7B53">
        <w:tc>
          <w:tcPr>
            <w:tcW w:w="792" w:type="dxa"/>
          </w:tcPr>
          <w:p w:rsidR="002D7B53" w:rsidRDefault="002D7B53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2D7B53" w:rsidRDefault="002D7B53">
            <w:pPr>
              <w:pStyle w:val="PrepText"/>
            </w:pPr>
          </w:p>
        </w:tc>
      </w:tr>
    </w:tbl>
    <w:p w:rsidR="002D7B53" w:rsidRDefault="002D7B53">
      <w:pPr>
        <w:jc w:val="right"/>
        <w:rPr>
          <w:sz w:val="20"/>
        </w:rPr>
      </w:pPr>
      <w:r>
        <w:rPr>
          <w:snapToGrid w:val="0"/>
          <w:sz w:val="20"/>
        </w:rPr>
        <w:t>*</w:t>
      </w:r>
      <w:r>
        <w:rPr>
          <w:sz w:val="20"/>
        </w:rPr>
        <w:t>Mandatory</w:t>
      </w:r>
      <w:r>
        <w:rPr>
          <w:sz w:val="20"/>
        </w:rPr>
        <w:tab/>
      </w:r>
    </w:p>
    <w:p w:rsidR="002D7B53" w:rsidRDefault="002D7B53">
      <w:pPr>
        <w:pStyle w:val="PrepTitle"/>
        <w:rPr>
          <w:b w:val="0"/>
          <w:bCs/>
          <w:sz w:val="20"/>
        </w:rPr>
      </w:pPr>
      <w:r>
        <w:t>Vehicle Service Parts</w:t>
      </w:r>
      <w:r>
        <w:rPr>
          <w:b w:val="0"/>
        </w:rPr>
        <w:t xml:space="preserve"> </w:t>
      </w:r>
      <w:r>
        <w:rPr>
          <w:b w:val="0"/>
          <w:bCs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2D7B53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2D7B53" w:rsidRDefault="002D7B53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2D7B53" w:rsidRDefault="002D7B53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D7B53" w:rsidRDefault="002D7B53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2D7B53">
        <w:tc>
          <w:tcPr>
            <w:tcW w:w="792" w:type="dxa"/>
            <w:tcBorders>
              <w:top w:val="single" w:sz="6" w:space="0" w:color="auto"/>
            </w:tcBorders>
          </w:tcPr>
          <w:p w:rsidR="002D7B53" w:rsidRDefault="002D7B53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2D7B53" w:rsidRDefault="002D7B53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2D7B53" w:rsidRDefault="002D7B53">
            <w:pPr>
              <w:pStyle w:val="PrepText"/>
              <w:rPr>
                <w:bCs/>
              </w:rPr>
            </w:pPr>
          </w:p>
        </w:tc>
      </w:tr>
      <w:tr w:rsidR="002D7B53">
        <w:tc>
          <w:tcPr>
            <w:tcW w:w="792" w:type="dxa"/>
          </w:tcPr>
          <w:p w:rsidR="002D7B53" w:rsidRDefault="002D7B53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2D7B53" w:rsidRDefault="002D7B53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2D7B53" w:rsidRDefault="002D7B53">
            <w:pPr>
              <w:pStyle w:val="PrepText"/>
              <w:rPr>
                <w:bCs/>
              </w:rPr>
            </w:pPr>
          </w:p>
        </w:tc>
      </w:tr>
      <w:tr w:rsidR="002D7B53">
        <w:tc>
          <w:tcPr>
            <w:tcW w:w="792" w:type="dxa"/>
          </w:tcPr>
          <w:p w:rsidR="002D7B53" w:rsidRDefault="002D7B53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2D7B53" w:rsidRDefault="002D7B53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2D7B53" w:rsidRDefault="002D7B53">
            <w:pPr>
              <w:pStyle w:val="PrepText"/>
              <w:rPr>
                <w:bCs/>
              </w:rPr>
            </w:pPr>
          </w:p>
        </w:tc>
      </w:tr>
      <w:tr w:rsidR="002D7B53">
        <w:tc>
          <w:tcPr>
            <w:tcW w:w="792" w:type="dxa"/>
          </w:tcPr>
          <w:p w:rsidR="002D7B53" w:rsidRDefault="002D7B53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2D7B53" w:rsidRDefault="002D7B53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2D7B53" w:rsidRDefault="002D7B53">
            <w:pPr>
              <w:pStyle w:val="PrepText"/>
              <w:rPr>
                <w:bCs/>
              </w:rPr>
            </w:pPr>
          </w:p>
        </w:tc>
      </w:tr>
    </w:tbl>
    <w:p w:rsidR="002D7B53" w:rsidRDefault="002D7B53">
      <w:pPr>
        <w:pStyle w:val="PrepTitle"/>
      </w:pPr>
      <w:r>
        <w:t>Legend</w:t>
      </w:r>
    </w:p>
    <w:p w:rsidR="002D7B53" w:rsidRDefault="00D63BA9"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55245</wp:posOffset>
                </wp:positionV>
                <wp:extent cx="3169920" cy="2568575"/>
                <wp:effectExtent l="635" t="17145" r="10795" b="0"/>
                <wp:wrapNone/>
                <wp:docPr id="496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497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7048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8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1784A" w:rsidRDefault="00B1784A" w:rsidP="00B1784A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:rsidR="00B1784A" w:rsidRDefault="00B1784A" w:rsidP="00B1784A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:rsidR="00B1784A" w:rsidRDefault="00B1784A" w:rsidP="00B1784A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:rsidR="00B1784A" w:rsidRDefault="00B1784A" w:rsidP="00B1784A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:rsidR="00B1784A" w:rsidRDefault="00B1784A" w:rsidP="00B1784A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indicates that torque is related to safety.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9" name="Picture 492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493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494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495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03" name="Group 496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505" name="Line 497"/>
                          <wps:cNvCnPr/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" name="Line 498"/>
                          <wps:cNvCnPr/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08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9" o:spid="_x0000_s1027" style="position:absolute;margin-left:-.7pt;margin-top:4.35pt;width:249.6pt;height:202.25pt;z-index:251622912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0" o:spid="_x0000_s1028" type="#_x0000_t75" style="position:absolute;left:6236;top:7048;width:57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yxnfEAAAA3AAAAA8AAABkcnMvZG93bnJldi54bWxEj0FrAjEUhO8F/0N4Qm+abSlqt0YpC4LQ&#10;SlF76e2RPHdDNy9LEt1tf70RCj0OM/MNs1wPrhUXCtF6VvAwLUAQa28s1wo+j5vJAkRMyAZbz6Tg&#10;hyKsV6O7JZbG97ynyyHVIkM4lqigSakrpYy6IYdx6jvi7J18cJiyDLU0AfsMd618LIqZdGg5LzTY&#10;UdWQ/j6cnQJ+f/vYbXttQ/VFg9a/VXXyVqn78fD6AiLRkP7Df+2tUfD0PIfbmXwE5O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yxnfEAAAA3AAAAA8AAAAAAAAAAAAAAAAA&#10;nwIAAGRycy9kb3ducmV2LnhtbFBLBQYAAAAABAAEAPcAAACQAwAAAAA=&#10;">
                  <v:imagedata r:id="rId18" o:title="" croptop="42639f" cropbottom="17756f" cropleft="15483f" cropright="45072f"/>
                </v:shape>
                <v:rect id="Rectangle 491" o:spid="_x0000_s1029" style="position:absolute;left:6774;top:3925;width:434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Cw+7sA&#10;AADcAAAADwAAAGRycy9kb3ducmV2LnhtbERPSwrCMBDdC94hjOBOU8VvNYoIgjvxc4CxGdtiM6lJ&#10;1Hp7sxBcPt5/uW5MJV7kfGlZwaCfgCDOrC45V3A573ozED4ga6wsk4IPeViv2q0lptq++UivU8hF&#10;DGGfooIihDqV0mcFGfR9WxNH7madwRChy6V2+I7hppLDJJlIgyXHhgJr2haU3U9Po+CQy8018SEz&#10;N/PYjT9nt+V6qlS302wWIAI14S/+ufdawWge18Yz8QjI1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ewsPu7AAAA3AAAAA8AAAAAAAAAAAAAAAAAmAIAAGRycy9kb3ducmV2Lnht&#10;bFBLBQYAAAAABAAEAPUAAACAAwAAAAA=&#10;" filled="f" stroked="f" strokeweight="1.5pt">
                  <v:textbox inset="1pt,1pt,1pt,1pt">
                    <w:txbxContent>
                      <w:p w:rsidR="00B1784A" w:rsidRDefault="00B1784A" w:rsidP="00B1784A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:rsidR="00B1784A" w:rsidRDefault="00B1784A" w:rsidP="00B1784A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:rsidR="00B1784A" w:rsidRDefault="00B1784A" w:rsidP="00B1784A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:rsidR="00B1784A" w:rsidRDefault="00B1784A" w:rsidP="00B1784A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:rsidR="00B1784A" w:rsidRDefault="00B1784A" w:rsidP="00B1784A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indicates that torque is related to safety.</w:t>
                        </w:r>
                      </w:p>
                    </w:txbxContent>
                  </v:textbox>
                </v:rect>
                <v:shape id="Picture 492" o:spid="_x0000_s1030" type="#_x0000_t75" alt="stop_2" style="position:absolute;left:6364;top:4034;width:34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PAajBAAAA3AAAAA8AAABkcnMvZG93bnJldi54bWxEj82KAjEQhO/CvkPohb1p4qKujkZZBEHx&#10;5LgP0Ex6fnDSGZKo49tvBMFjUVVfUatNb1txIx8axxrGIwWCuHCm4UrD33k3nIMIEdlg65g0PCjA&#10;Zv0xWGFm3J1PdMtjJRKEQ4Ya6hi7TMpQ1GQxjFxHnLzSeYsxSV9J4/Ge4LaV30rNpMWG00KNHW1r&#10;Ki751Wr48dfojwX5x1wZc1HltJxuD1p/ffa/SxCR+vgOv9p7o2GyWMDzTDoCcv0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PAajBAAAA3AAAAA8AAAAAAAAAAAAAAAAAnwIA&#10;AGRycy9kb3ducmV2LnhtbFBLBQYAAAAABAAEAPcAAACNAwAAAAA=&#10;">
                  <v:imagedata r:id="rId19" o:title="stop_2"/>
                </v:shape>
                <v:shape id="Picture 493" o:spid="_x0000_s1031" type="#_x0000_t75" alt="safety_2" style="position:absolute;left:6357;top:4526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tK/rBAAAA3AAAAA8AAABkcnMvZG93bnJldi54bWxET89rwjAUvg/8H8Ib7DJmsoFDqlFG3dCj&#10;q+Kuj+bZFpuXkmS2+tebg+Dx4/s9Xw62FWfyoXGs4X2sQBCXzjRcadjvft6mIEJENtg6Jg0XCrBc&#10;jJ7mmBnX8y+di1iJFMIhQw11jF0mZShrshjGriNO3NF5izFBX0njsU/htpUfSn1Kiw2nhho7ymsq&#10;T8W/1eDXh9yRmvyd5P61/75ui1XR5lq/PA9fMxCRhvgQ390bo2Gi0vx0Jh0Bub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mtK/rBAAAA3AAAAA8AAAAAAAAAAAAAAAAAnwIA&#10;AGRycy9kb3ducmV2LnhtbFBLBQYAAAAABAAEAPcAAACNAwAAAAA=&#10;">
                  <v:imagedata r:id="rId20" o:title="safety_2"/>
                </v:shape>
                <v:shape id="Picture 494" o:spid="_x0000_s1032" type="#_x0000_t75" alt="caution_2" style="position:absolute;left:6357;top:5005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GqA7EAAAA3AAAAA8AAABkcnMvZG93bnJldi54bWxEj0FrwkAUhO9C/8PyhN50kxZFUleRQoPg&#10;QdT0/sg+k2j2bdhdNfrr3ULB4zAz3zDzZW9acSXnG8sK0nECgri0uuFKQXH4Gc1A+ICssbVMCu7k&#10;Ybl4G8wx0/bGO7ruQyUihH2GCuoQukxKX9Zk0I9tRxy9o3UGQ5SuktrhLcJNKz+SZCoNNhwXauzo&#10;u6byvL8YBfmjWE1kGrrP9rTZbV2T33+LXKn3Yb/6AhGoD6/wf3utFUySFP7OxCMg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GqA7EAAAA3AAAAA8AAAAAAAAAAAAAAAAA&#10;nwIAAGRycy9kb3ducmV2LnhtbFBLBQYAAAAABAAEAPcAAACQAwAAAAA=&#10;">
                  <v:imagedata r:id="rId21" o:title="caution_2"/>
                </v:shape>
                <v:shape id="Picture 495" o:spid="_x0000_s1033" type="#_x0000_t75" alt="tool" style="position:absolute;left:6342;top:56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GpaLEAAAA3AAAAA8AAABkcnMvZG93bnJldi54bWxEj91qwkAUhO8LfYflFLyrG39SJLpKEQIi&#10;iNS298fsMUnNng27a4xv7woFL4eZ+YZZrHrTiI6cry0rGA0TEMSF1TWXCn6+8/cZCB+QNTaWScGN&#10;PKyWry8LzLS98hd1h1CKCGGfoYIqhDaT0hcVGfRD2xJH72SdwRClK6V2eI1w08hxknxIgzXHhQpb&#10;WldUnA8Xo6A7H2myH6Wpy7fTvyKVv7tAuVKDt/5zDiJQH57h//ZGK0iTMTzOxCM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GpaLEAAAA3AAAAA8AAAAAAAAAAAAAAAAA&#10;nwIAAGRycy9kb3ducmV2LnhtbFBLBQYAAAAABAAEAPcAAACQAwAAAAA=&#10;">
                  <v:imagedata r:id="rId22" o:title="tool"/>
                </v:shape>
                <v:group id="Group 496" o:spid="_x0000_s1034" style="position:absolute;left:6500;top:6325;width:74;height:360" coordorigin="6981,12325" coordsize="9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o:lock v:ext="edit" aspectratio="t"/>
                  <v:line id="Line 497" o:spid="_x0000_s1035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jG9cMAAADcAAAADwAAAGRycy9kb3ducmV2LnhtbESPQWsCMRSE74L/ITzBmyYVLbI1ShGE&#10;PdiDW7HXx+a5Wdy8rJuo239vhEKPw8x8w6w2vWvEnbpQe9bwNlUgiEtvaq40HL93kyWIEJENNp5J&#10;wy8F2KyHgxVmxj/4QPciViJBOGSowcbYZlKG0pLDMPUtcfLOvnMYk+wqaTp8JLhr5Eypd+mw5rRg&#10;saWtpfJS3JyG+VduzU+/D/uDyk9UX+fba+G1Ho/6zw8Qkfr4H/5r50bDQi3gdSYdAb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YxvXDAAAA3AAAAA8AAAAAAAAAAAAA&#10;AAAAoQIAAGRycy9kb3ducmV2LnhtbFBLBQYAAAAABAAEAPkAAACRAwAAAAA=&#10;" strokeweight="2.25pt"/>
                  <v:line id="Line 498" o:spid="_x0000_s1036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pYgsQAAADcAAAADwAAAGRycy9kb3ducmV2LnhtbESPwWrDMBBE74X8g9hAb7XUkoTgRjEl&#10;UPAhPcQN6XWxNpaJtbItNXH/PioUehxm5g2zKSbXiSuNofWs4TlTIIhrb1puNBw/35/WIEJENth5&#10;Jg0/FKDYzh42mBt/4wNdq9iIBOGQowYbY59LGWpLDkPme+Lknf3oMCY5NtKMeEtw18kXpVbSYctp&#10;wWJPO0v1pfp2GhYfpTVf0z7sD6o8UTssdkPltX6cT2+vICJN8T/81y6NhqVawe+ZdATk9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CliCxAAAANwAAAAPAAAAAAAAAAAA&#10;AAAAAKECAABkcnMvZG93bnJldi54bWxQSwUGAAAAAAQABAD5AAAAkgMAAAAA&#10;" strokeweight="2.25pt"/>
                </v:group>
                <v:rect id="Rectangle 499" o:spid="_x0000_s1037" style="position:absolute;left:6260;top:3865;width:496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F2iMMA&#10;AADcAAAADwAAAGRycy9kb3ducmV2LnhtbERPXWvCMBR9F/wP4Qp7EZs6pkjXKCIMBhsMq4J7uyR3&#10;bVlz0yWZ1n+/PAx8PJzvcjPYTlzIh9axgnmWgyDWzrRcKzgeXmYrECEiG+wck4IbBdisx6MSC+Ou&#10;vKdLFWuRQjgUqKCJsS+kDLohiyFzPXHivpy3GBP0tTQeryncdvIxz5fSYsupocGedg3p7+rXKpg+&#10;La05nX9u/rN6O58+Vnr7HrRSD5Nh+wwi0hDv4n/3q1GwyNPadC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F2iMMAAADcAAAADwAAAAAAAAAAAAAAAACYAgAAZHJzL2Rv&#10;d25yZXYueG1sUEsFBgAAAAAEAAQA9QAAAIgDAAAAAA==&#10;" filled="f" strokeweight="1.5pt"/>
              </v:group>
            </w:pict>
          </mc:Fallback>
        </mc:AlternateContent>
      </w:r>
    </w:p>
    <w:p w:rsidR="002D7B53" w:rsidRDefault="002D7B53"/>
    <w:p w:rsidR="002D7B53" w:rsidRDefault="002D7B53"/>
    <w:p w:rsidR="003A6175" w:rsidRDefault="003A6175"/>
    <w:p w:rsidR="003A6175" w:rsidRDefault="003A6175"/>
    <w:p w:rsidR="003A6175" w:rsidRDefault="003A6175"/>
    <w:p w:rsidR="003A6175" w:rsidRDefault="003A6175"/>
    <w:p w:rsidR="003A6175" w:rsidRDefault="003A6175"/>
    <w:p w:rsidR="003A6175" w:rsidRDefault="003A6175"/>
    <w:p w:rsidR="003A6175" w:rsidRDefault="003A6175"/>
    <w:p w:rsidR="003A6175" w:rsidRDefault="003A6175"/>
    <w:p w:rsidR="003A6175" w:rsidRDefault="003A6175"/>
    <w:p w:rsidR="003A6175" w:rsidRDefault="003A6175"/>
    <w:p w:rsidR="003A6175" w:rsidRDefault="003A6175"/>
    <w:p w:rsidR="003A6175" w:rsidRDefault="003A6175"/>
    <w:p w:rsidR="003A6175" w:rsidRDefault="00D63BA9">
      <w:r>
        <w:rPr>
          <w:noProof/>
        </w:rPr>
        <w:drawing>
          <wp:inline distT="0" distB="0" distL="0" distR="0">
            <wp:extent cx="3153410" cy="1746885"/>
            <wp:effectExtent l="19050" t="19050" r="27940" b="24765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17468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A6175" w:rsidRDefault="003A6175"/>
    <w:p w:rsidR="003A6175" w:rsidRDefault="003A6175"/>
    <w:p w:rsidR="003A6175" w:rsidRDefault="003A6175"/>
    <w:p w:rsidR="003A6175" w:rsidRDefault="003A6175"/>
    <w:p w:rsidR="003A6175" w:rsidRDefault="003A6175">
      <w:pPr>
        <w:sectPr w:rsidR="003A6175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3A6175" w:rsidRDefault="003A6175" w:rsidP="003A6175">
      <w:pPr>
        <w:ind w:left="-5112"/>
        <w:rPr>
          <w:sz w:val="20"/>
        </w:rPr>
      </w:pPr>
      <w:r>
        <w:rPr>
          <w:sz w:val="20"/>
        </w:rPr>
        <w:lastRenderedPageBreak/>
        <w:t>Care must be taken when installing this accessory to ensure damage does not occur to the vehicle.  The installation of this accessory should follow approved guidelines to ensure a quality installation.</w:t>
      </w:r>
    </w:p>
    <w:p w:rsidR="003A6175" w:rsidRDefault="003A6175" w:rsidP="003A6175">
      <w:pPr>
        <w:ind w:left="-5112" w:right="-36"/>
        <w:rPr>
          <w:sz w:val="20"/>
          <w:szCs w:val="20"/>
        </w:rPr>
      </w:pPr>
    </w:p>
    <w:p w:rsidR="003A6175" w:rsidRDefault="003A6175" w:rsidP="003A6175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These guidelines can be found in the </w:t>
      </w:r>
      <w:r>
        <w:rPr>
          <w:sz w:val="20"/>
        </w:rPr>
        <w:t>"</w:t>
      </w:r>
      <w:r>
        <w:rPr>
          <w:sz w:val="20"/>
          <w:szCs w:val="20"/>
        </w:rPr>
        <w:t>Accessory Installation Practices</w:t>
      </w:r>
      <w:r>
        <w:rPr>
          <w:sz w:val="20"/>
        </w:rPr>
        <w:t>"</w:t>
      </w:r>
      <w:r>
        <w:rPr>
          <w:sz w:val="20"/>
          <w:szCs w:val="20"/>
        </w:rPr>
        <w:t xml:space="preserve"> document.</w:t>
      </w:r>
    </w:p>
    <w:p w:rsidR="003A6175" w:rsidRDefault="003A6175" w:rsidP="003A6175">
      <w:pPr>
        <w:ind w:left="-5112" w:right="-36"/>
        <w:rPr>
          <w:sz w:val="20"/>
          <w:szCs w:val="20"/>
        </w:rPr>
      </w:pPr>
    </w:p>
    <w:p w:rsidR="003A6175" w:rsidRDefault="003A6175" w:rsidP="003A6175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This document covers such items as:-</w:t>
      </w:r>
    </w:p>
    <w:p w:rsidR="003A6175" w:rsidRDefault="003A6175" w:rsidP="003A6175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Protection (use of covers and blankets, cleaning chemicals, etc.).</w:t>
      </w:r>
    </w:p>
    <w:p w:rsidR="003A6175" w:rsidRDefault="003A6175" w:rsidP="003A6175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Safety (eye protection, rechecking torque procedure, etc.).</w:t>
      </w:r>
    </w:p>
    <w:p w:rsidR="003A6175" w:rsidRDefault="003A6175" w:rsidP="003A6175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Disassembly/Reassembly (panel removal, part storage, etc.).</w:t>
      </w:r>
    </w:p>
    <w:p w:rsidR="003A6175" w:rsidRDefault="003A6175" w:rsidP="003A6175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Electrical Component Disassembly/Reassembly (battery disconnection, connector removal, etc.).</w:t>
      </w:r>
    </w:p>
    <w:p w:rsidR="003A6175" w:rsidRDefault="003A6175" w:rsidP="003A6175">
      <w:pPr>
        <w:ind w:left="-5112" w:right="-36"/>
        <w:rPr>
          <w:sz w:val="20"/>
          <w:szCs w:val="20"/>
        </w:rPr>
      </w:pPr>
    </w:p>
    <w:p w:rsidR="003A6175" w:rsidRDefault="003A6175" w:rsidP="003A6175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Please see your </w:t>
      </w:r>
      <w:smartTag w:uri="urn:schemas-microsoft-com:office:smarttags" w:element="City">
        <w:smartTag w:uri="urn:schemas-microsoft-com:office:smarttags" w:element="place">
          <w:r>
            <w:rPr>
              <w:sz w:val="20"/>
              <w:szCs w:val="20"/>
            </w:rPr>
            <w:t>Toyota</w:t>
          </w:r>
        </w:smartTag>
      </w:smartTag>
      <w:r>
        <w:rPr>
          <w:sz w:val="20"/>
          <w:szCs w:val="20"/>
        </w:rPr>
        <w:t xml:space="preserve"> dealer for a copy of this document.</w:t>
      </w:r>
    </w:p>
    <w:p w:rsidR="002D7B53" w:rsidRDefault="002D7B53">
      <w:pPr>
        <w:ind w:left="-5112" w:right="-3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D7B53" w:rsidRDefault="002D7B53">
      <w:pPr>
        <w:ind w:left="-5112" w:right="-3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D7B53" w:rsidRDefault="002D7B53">
      <w:pPr>
        <w:ind w:left="-5112" w:right="-36"/>
        <w:sectPr w:rsidR="002D7B53" w:rsidSect="00D523CE">
          <w:headerReference w:type="default" r:id="rId24"/>
          <w:pgSz w:w="12240" w:h="15840" w:code="1"/>
          <w:pgMar w:top="1296" w:right="1008" w:bottom="936" w:left="6192" w:header="576" w:footer="720" w:gutter="0"/>
          <w:cols w:space="288"/>
          <w:docGrid w:linePitch="360"/>
        </w:sectPr>
      </w:pPr>
    </w:p>
    <w:p w:rsidR="002D7B53" w:rsidRDefault="00314965">
      <w:pPr>
        <w:pStyle w:val="ProcLevel1"/>
        <w:numPr>
          <w:ilvl w:val="0"/>
          <w:numId w:val="16"/>
        </w:numPr>
        <w:tabs>
          <w:tab w:val="clear" w:pos="900"/>
          <w:tab w:val="num" w:pos="540"/>
        </w:tabs>
        <w:ind w:left="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6452D467" wp14:editId="58AB5413">
                <wp:simplePos x="0" y="0"/>
                <wp:positionH relativeFrom="column">
                  <wp:posOffset>-3390900</wp:posOffset>
                </wp:positionH>
                <wp:positionV relativeFrom="paragraph">
                  <wp:posOffset>175455</wp:posOffset>
                </wp:positionV>
                <wp:extent cx="2971800" cy="1846238"/>
                <wp:effectExtent l="0" t="0" r="19050" b="20955"/>
                <wp:wrapNone/>
                <wp:docPr id="935" name="Group 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46238"/>
                          <a:chOff x="0" y="0"/>
                          <a:chExt cx="2971800" cy="1846238"/>
                        </a:xfrm>
                      </wpg:grpSpPr>
                      <pic:pic xmlns:pic="http://schemas.openxmlformats.org/drawingml/2006/picture">
                        <pic:nvPicPr>
                          <pic:cNvPr id="816" name="Picture 816" descr="fig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262" y="0"/>
                            <a:ext cx="1934307" cy="1652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5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0" y="11723"/>
                            <a:ext cx="2971800" cy="183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23446" y="1559170"/>
                            <a:ext cx="92837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30C96" w:rsidRPr="00C30C96" w:rsidRDefault="003C4070" w:rsidP="003C4070">
                              <w:pPr>
                                <w:pStyle w:val="Head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Fig. 1-1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90" name="Group 835"/>
                        <wpg:cNvGrpSpPr>
                          <a:grpSpLocks/>
                        </wpg:cNvGrpSpPr>
                        <wpg:grpSpPr bwMode="auto">
                          <a:xfrm>
                            <a:off x="1078523" y="973016"/>
                            <a:ext cx="1721485" cy="770890"/>
                            <a:chOff x="2654" y="3866"/>
                            <a:chExt cx="2711" cy="1214"/>
                          </a:xfrm>
                        </wpg:grpSpPr>
                        <wps:wsp>
                          <wps:cNvPr id="491" name="Freeform 720"/>
                          <wps:cNvSpPr>
                            <a:spLocks/>
                          </wps:cNvSpPr>
                          <wps:spPr bwMode="auto">
                            <a:xfrm rot="3840134">
                              <a:off x="2609" y="4194"/>
                              <a:ext cx="1001" cy="454"/>
                            </a:xfrm>
                            <a:custGeom>
                              <a:avLst/>
                              <a:gdLst>
                                <a:gd name="T0" fmla="*/ 0 w 960"/>
                                <a:gd name="T1" fmla="*/ 0 h 1"/>
                                <a:gd name="T2" fmla="*/ 960 w 96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0" h="1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721"/>
                          <wps:cNvSpPr>
                            <a:spLocks/>
                          </wps:cNvSpPr>
                          <wps:spPr bwMode="auto">
                            <a:xfrm rot="2570894" flipV="1">
                              <a:off x="2654" y="4421"/>
                              <a:ext cx="978" cy="71"/>
                            </a:xfrm>
                            <a:custGeom>
                              <a:avLst/>
                              <a:gdLst>
                                <a:gd name="T0" fmla="*/ 396 w 396"/>
                                <a:gd name="T1" fmla="*/ 336 h 336"/>
                                <a:gd name="T2" fmla="*/ 0 w 396"/>
                                <a:gd name="T3" fmla="*/ 0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96" h="336">
                                  <a:moveTo>
                                    <a:pt x="396" y="3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Text Box 7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0" y="4624"/>
                              <a:ext cx="2125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8264E" w:rsidRPr="00C30C96" w:rsidRDefault="00991512" w:rsidP="0098264E">
                                <w:pPr>
                                  <w:pStyle w:val="Header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Area to be cleaned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780"/>
                          <wps:cNvSpPr>
                            <a:spLocks/>
                          </wps:cNvSpPr>
                          <wps:spPr bwMode="auto">
                            <a:xfrm rot="5103528" flipH="1">
                              <a:off x="2924" y="4211"/>
                              <a:ext cx="912" cy="221"/>
                            </a:xfrm>
                            <a:custGeom>
                              <a:avLst/>
                              <a:gdLst>
                                <a:gd name="T0" fmla="*/ 0 w 960"/>
                                <a:gd name="T1" fmla="*/ 0 h 1"/>
                                <a:gd name="T2" fmla="*/ 960 w 96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0" h="1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452D467" id="Group 935" o:spid="_x0000_s1038" style="position:absolute;left:0;text-align:left;margin-left:-267pt;margin-top:13.8pt;width:234pt;height:145.35pt;z-index:251653632" coordsize="29718,184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">
                <v:shape id="Picture 816" o:spid="_x0000_s1039" type="#_x0000_t75" alt="fig1" style="position:absolute;left:5392;width:19343;height:16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F7r7GAAAA3AAAAA8AAABkcnMvZG93bnJldi54bWxEj0FLAzEUhO+C/yG8ghdps1Uo7bZpsaLY&#10;gwfd7Q94bF43oZuXbRLb1V/fCILHYWa+YVabwXXiTCFazwqmkwIEceO15VbBvn4dz0HEhKyx80wK&#10;vinCZn17s8JS+wt/0rlKrcgQjiUqMCn1pZSxMeQwTnxPnL2DDw5TlqGVOuAlw10nH4piJh1azgsG&#10;e3o21ByrL6dg+xZPIVbGv9u6vv+xj/tF+/Gi1N1oeFqCSDSk//Bfe6cVzKcz+D2Tj4B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oXuvsYAAADcAAAADwAAAAAAAAAAAAAA&#10;AACfAgAAZHJzL2Rvd25yZXYueG1sUEsFBgAAAAAEAAQA9wAAAJIDAAAAAA==&#10;">
                  <v:imagedata r:id="rId26" o:title="fig1"/>
                  <v:path arrowok="t"/>
                </v:shape>
                <v:rect id="Rectangle 229" o:spid="_x0000_s1040" style="position:absolute;top:117;width:29718;height:18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JJBMQA&#10;AADcAAAADwAAAGRycy9kb3ducmV2LnhtbESPQWsCMRSE74L/ITzBm2YrWurWKGtR8CTUFmpvj81r&#10;srh5WTapu/57Uyh4HGbmG2a16V0trtSGyrOCp2kGgrj0umKj4PNjP3kBESKyxtozKbhRgM16OFhh&#10;rn3H73Q9RSMShEOOCmyMTS5lKC05DFPfECfvx7cOY5KtkbrFLsFdLWdZ9iwdVpwWLDb0Zqm8nH6d&#10;gl3zfSwWJsjiK9rzxW+7vT0apcajvngFEamPj/B/+6AVzJcL+Du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iSQTEAAAA3AAAAA8AAAAAAAAAAAAAAAAAmAIAAGRycy9k&#10;b3ducmV2LnhtbFBLBQYAAAAABAAEAPUAAACJAwAAAAA=&#10;" fill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65" o:spid="_x0000_s1041" type="#_x0000_t202" style="position:absolute;left:234;top:15591;width:9284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Wo8QA&#10;AADcAAAADwAAAGRycy9kb3ducmV2LnhtbESPQWvCQBSE7wX/w/KE3ppdSywxdQ3SUvCkVFvB2yP7&#10;TEKzb0N2a+K/dwsFj8PMfMMsi9G24kK9bxxrmCUKBHHpTMOVhq/Dx1MGwgdkg61j0nAlD8Vq8rDE&#10;3LiBP+myD5WIEPY5aqhD6HIpfVmTRZ+4jjh6Z9dbDFH2lTQ9DhFuW/ms1Iu02HBcqLGjt5rKn/2v&#10;1fC9PZ+OqdpV73beDW5Uku1Cav04HdevIAKN4R7+b2+MhjRbwN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XFqPEAAAA3AAAAA8AAAAAAAAAAAAAAAAAmAIAAGRycy9k&#10;b3ducmV2LnhtbFBLBQYAAAAABAAEAPUAAACJAwAAAAA=&#10;" filled="f" stroked="f">
                  <v:textbox>
                    <w:txbxContent>
                      <w:p w:rsidR="00C30C96" w:rsidRPr="00C30C96" w:rsidRDefault="003C4070" w:rsidP="003C4070">
                        <w:pPr>
                          <w:pStyle w:val="Head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Fig. 1-1</w:t>
                        </w:r>
                      </w:p>
                    </w:txbxContent>
                  </v:textbox>
                </v:shape>
                <v:group id="Group 835" o:spid="_x0000_s1042" style="position:absolute;left:10785;top:9730;width:17215;height:7709" coordorigin="2654,3866" coordsize="2711,1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720" o:spid="_x0000_s1043" style="position:absolute;left:2609;top:4194;width:1001;height:454;rotation:4194450fd;visibility:visible;mso-wrap-style:square;v-text-anchor:top" coordsize="96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44KsQA&#10;AADcAAAADwAAAGRycy9kb3ducmV2LnhtbESPQYvCMBSE7wv+h/CEvSyaKm7QahQRFrworC54fTTP&#10;ttq8lCZq9dcbQdjjMDPfMLNFaytxpcaXjjUM+gkI4syZknMNf/uf3hiED8gGK8ek4U4eFvPOxwxT&#10;4278S9ddyEWEsE9RQxFCnUrps4Is+r6riaN3dI3FEGWTS9PgLcJtJYdJoqTFkuNCgTWtCsrOu4vV&#10;sD3tD6sNDdX35nKmSrWqfHwprT+77XIKIlAb/sPv9tpoGE0G8DoTj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OCrEAAAA3AAAAA8AAAAAAAAAAAAAAAAAmAIAAGRycy9k&#10;b3ducmV2LnhtbFBLBQYAAAAABAAEAPUAAACJAwAAAAA=&#10;" path="m,l960,e" filled="f">
                    <v:path arrowok="t" o:connecttype="custom" o:connectlocs="0,0;1001,0" o:connectangles="0,0"/>
                  </v:shape>
                  <v:shape id="Freeform 721" o:spid="_x0000_s1044" style="position:absolute;left:2654;top:4421;width:978;height:71;rotation:-2808102fd;flip:y;visibility:visible;mso-wrap-style:square;v-text-anchor:top" coordsize="39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//8MA&#10;AADcAAAADwAAAGRycy9kb3ducmV2LnhtbESPT2sCMRTE70K/Q3iF3jTrn1p3axQRCl6rQq/Pzevu&#10;6uZl2UQTv70RCj0OM/MbZrmOphU36l1jWcF4lIEgLq1uuFJwPHwNFyCcR9bYWiYFd3KwXr0Mllho&#10;G/ibbntfiQRhV6CC2vuukNKVNRl0I9sRJ+/X9gZ9kn0ldY8hwU0rJ1k2lwYbTgs1drStqbzsryZR&#10;qp8m5O82hnwb4u5sTtPr+UOpt9e4+QThKfr/8F97pxXM8gk8z6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d//8MAAADcAAAADwAAAAAAAAAAAAAAAACYAgAAZHJzL2Rv&#10;d25yZXYueG1sUEsFBgAAAAAEAAQA9QAAAIgDAAAAAA==&#10;" path="m396,336l,e" filled="f">
                    <v:path arrowok="t" o:connecttype="custom" o:connectlocs="978,71;0,0" o:connectangles="0,0"/>
                  </v:shape>
                  <v:shape id="Text Box 723" o:spid="_x0000_s1045" type="#_x0000_t202" style="position:absolute;left:3240;top:4624;width:2125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3l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JrMx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t5TEAAAA3AAAAA8AAAAAAAAAAAAAAAAAmAIAAGRycy9k&#10;b3ducmV2LnhtbFBLBQYAAAAABAAEAPUAAACJAwAAAAA=&#10;" filled="f" stroked="f">
                    <v:textbox>
                      <w:txbxContent>
                        <w:p w:rsidR="0098264E" w:rsidRPr="00C30C96" w:rsidRDefault="00991512" w:rsidP="0098264E">
                          <w:pPr>
                            <w:pStyle w:val="Header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Area to be cleaned</w:t>
                          </w:r>
                        </w:p>
                      </w:txbxContent>
                    </v:textbox>
                  </v:shape>
                  <v:shape id="Freeform 780" o:spid="_x0000_s1046" style="position:absolute;left:2924;top:4211;width:912;height:221;rotation:-5574414fd;flip:x;visibility:visible;mso-wrap-style:square;v-text-anchor:top" coordsize="96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kXEcQA&#10;AADcAAAADwAAAGRycy9kb3ducmV2LnhtbESPT4vCMBTE74LfITzBi2iqyKrVKKIIe9hF6p/7o3m2&#10;1ealNlG7336zsOBxmJnfMItVY0rxpNoVlhUMBxEI4tTqgjMFp+OuPwXhPLLG0jIp+CEHq2W7tcBY&#10;2xcn9Dz4TAQIuxgV5N5XsZQuzcmgG9iKOHgXWxv0QdaZ1DW+AtyUchRFH9JgwWEhx4o2OaW3w8Mo&#10;kNftOvFJc+9F5/TyrQt5/Zrslep2mvUchKfGv8P/7U+tYDwbw9+Zc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JFxHEAAAA3AAAAA8AAAAAAAAAAAAAAAAAmAIAAGRycy9k&#10;b3ducmV2LnhtbFBLBQYAAAAABAAEAPUAAACJAwAAAAA=&#10;" path="m,l960,e" filled="f">
                    <v:path arrowok="t" o:connecttype="custom" o:connectlocs="0,0;912,0" o:connectangles="0,0"/>
                  </v:shape>
                </v:group>
              </v:group>
            </w:pict>
          </mc:Fallback>
        </mc:AlternateContent>
      </w:r>
      <w:r w:rsidR="002D7B53">
        <w:t>Clean Front Mounting Area</w:t>
      </w:r>
    </w:p>
    <w:p w:rsidR="0046171C" w:rsidRPr="005368CC" w:rsidRDefault="00D63BA9" w:rsidP="005368CC">
      <w:pPr>
        <w:pStyle w:val="ProcLevel2"/>
        <w:tabs>
          <w:tab w:val="clear" w:pos="1620"/>
          <w:tab w:val="num" w:pos="1260"/>
        </w:tabs>
        <w:ind w:left="1260" w:hanging="540"/>
      </w:pPr>
      <w:r>
        <w:rPr>
          <w:noProof/>
        </w:rPr>
        <w:drawing>
          <wp:anchor distT="0" distB="0" distL="114300" distR="114300" simplePos="0" relativeHeight="251677184" behindDoc="0" locked="1" layoutInCell="0" allowOverlap="1" wp14:anchorId="2EDCC961" wp14:editId="67266095">
            <wp:simplePos x="0" y="0"/>
            <wp:positionH relativeFrom="column">
              <wp:posOffset>146050</wp:posOffset>
            </wp:positionH>
            <wp:positionV relativeFrom="paragraph">
              <wp:posOffset>-45720</wp:posOffset>
            </wp:positionV>
            <wp:extent cx="231775" cy="238125"/>
            <wp:effectExtent l="0" t="0" r="0" b="9525"/>
            <wp:wrapNone/>
            <wp:docPr id="947" name="Picture 211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stop_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33152" behindDoc="1" locked="1" layoutInCell="1" allowOverlap="1" wp14:anchorId="465425DF" wp14:editId="253DAB83">
            <wp:simplePos x="0" y="0"/>
            <wp:positionH relativeFrom="column">
              <wp:posOffset>3886200</wp:posOffset>
            </wp:positionH>
            <wp:positionV relativeFrom="paragraph">
              <wp:posOffset>1954530</wp:posOffset>
            </wp:positionV>
            <wp:extent cx="231775" cy="238125"/>
            <wp:effectExtent l="0" t="0" r="0" b="9525"/>
            <wp:wrapNone/>
            <wp:docPr id="515" name="Picture 303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stop_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B53" w:rsidRPr="005368CC">
        <w:t xml:space="preserve">Clean and degrease front body panel </w:t>
      </w:r>
      <w:r w:rsidR="00D63D7D" w:rsidRPr="005368CC">
        <w:t>where splash guard is to be located</w:t>
      </w:r>
      <w:r w:rsidR="004B2697" w:rsidRPr="005368CC">
        <w:t xml:space="preserve"> with</w:t>
      </w:r>
      <w:r w:rsidR="00D63D7D" w:rsidRPr="005368CC">
        <w:t xml:space="preserve"> </w:t>
      </w:r>
      <w:r w:rsidR="002D7B53" w:rsidRPr="005368CC">
        <w:t xml:space="preserve">a clean cloth </w:t>
      </w:r>
      <w:r w:rsidR="00136D40" w:rsidRPr="005368CC">
        <w:t>and</w:t>
      </w:r>
      <w:r w:rsidR="002D7B53" w:rsidRPr="005368CC">
        <w:t xml:space="preserve"> </w:t>
      </w:r>
      <w:r w:rsidR="005368CC" w:rsidRPr="005368CC">
        <w:t>VDC approved cleaner</w:t>
      </w:r>
      <w:r w:rsidR="00D63D7D" w:rsidRPr="005368CC">
        <w:t xml:space="preserve"> </w:t>
      </w:r>
      <w:r w:rsidR="0046171C" w:rsidRPr="005368CC">
        <w:t>(Fig. 1-1)</w:t>
      </w:r>
      <w:r w:rsidR="006143A7">
        <w:t>.</w:t>
      </w:r>
    </w:p>
    <w:p w:rsidR="002D7B53" w:rsidRPr="005368CC" w:rsidRDefault="002D7B53" w:rsidP="003A6175">
      <w:pPr>
        <w:pStyle w:val="ProcLevel2"/>
        <w:numPr>
          <w:ilvl w:val="0"/>
          <w:numId w:val="16"/>
        </w:numPr>
        <w:tabs>
          <w:tab w:val="clear" w:pos="900"/>
          <w:tab w:val="num" w:pos="540"/>
          <w:tab w:val="left" w:pos="990"/>
        </w:tabs>
        <w:ind w:hanging="900"/>
        <w:rPr>
          <w:b/>
        </w:rPr>
      </w:pPr>
      <w:bookmarkStart w:id="1" w:name="_Toc66842673"/>
      <w:r w:rsidRPr="005368CC">
        <w:rPr>
          <w:b/>
        </w:rPr>
        <w:t xml:space="preserve">Installation of </w:t>
      </w:r>
      <w:bookmarkEnd w:id="1"/>
      <w:r w:rsidRPr="005368CC">
        <w:rPr>
          <w:b/>
        </w:rPr>
        <w:t xml:space="preserve">Front </w:t>
      </w:r>
      <w:r w:rsidR="008C6901" w:rsidRPr="005368CC">
        <w:rPr>
          <w:b/>
        </w:rPr>
        <w:t>Splash Guard</w:t>
      </w:r>
    </w:p>
    <w:p w:rsidR="006143A7" w:rsidRDefault="00314965" w:rsidP="006143A7">
      <w:pPr>
        <w:pStyle w:val="ProcLevel2"/>
        <w:numPr>
          <w:ilvl w:val="0"/>
          <w:numId w:val="0"/>
        </w:numPr>
        <w:spacing w:after="0"/>
        <w:ind w:left="1267" w:hanging="547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49E98FB7" wp14:editId="203B3221">
                <wp:simplePos x="0" y="0"/>
                <wp:positionH relativeFrom="column">
                  <wp:posOffset>-3402623</wp:posOffset>
                </wp:positionH>
                <wp:positionV relativeFrom="paragraph">
                  <wp:posOffset>678082</wp:posOffset>
                </wp:positionV>
                <wp:extent cx="2971800" cy="1834515"/>
                <wp:effectExtent l="0" t="0" r="19050" b="13335"/>
                <wp:wrapNone/>
                <wp:docPr id="934" name="Group 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34515"/>
                          <a:chOff x="0" y="0"/>
                          <a:chExt cx="2971800" cy="1834515"/>
                        </a:xfrm>
                      </wpg:grpSpPr>
                      <pic:pic xmlns:pic="http://schemas.openxmlformats.org/drawingml/2006/picture">
                        <pic:nvPicPr>
                          <pic:cNvPr id="817" name="Picture 817" descr="fig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446" y="269631"/>
                            <a:ext cx="1664677" cy="1547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0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1800" cy="183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" name="Picture 234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92" y="46893"/>
                            <a:ext cx="246185" cy="246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1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293077" y="58616"/>
                            <a:ext cx="1724660" cy="208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955C7" w:rsidRDefault="001955C7" w:rsidP="005C3AD5">
                              <w:pPr>
                                <w:pStyle w:val="TextCallout"/>
                                <w:jc w:val="left"/>
                              </w:pPr>
                              <w:r>
                                <w:t>#3 Phillips Screwdriver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02" name="Group 836"/>
                        <wpg:cNvGrpSpPr>
                          <a:grpSpLocks/>
                        </wpg:cNvGrpSpPr>
                        <wpg:grpSpPr bwMode="auto">
                          <a:xfrm>
                            <a:off x="35169" y="339970"/>
                            <a:ext cx="2747010" cy="1459230"/>
                            <a:chOff x="1003" y="6652"/>
                            <a:chExt cx="4326" cy="2298"/>
                          </a:xfrm>
                        </wpg:grpSpPr>
                        <wps:wsp>
                          <wps:cNvPr id="703" name="Freeform 410"/>
                          <wps:cNvSpPr>
                            <a:spLocks/>
                          </wps:cNvSpPr>
                          <wps:spPr bwMode="auto">
                            <a:xfrm rot="1640457" flipV="1">
                              <a:off x="2264" y="7267"/>
                              <a:ext cx="200" cy="361"/>
                            </a:xfrm>
                            <a:custGeom>
                              <a:avLst/>
                              <a:gdLst>
                                <a:gd name="T0" fmla="*/ 396 w 396"/>
                                <a:gd name="T1" fmla="*/ 336 h 336"/>
                                <a:gd name="T2" fmla="*/ 0 w 396"/>
                                <a:gd name="T3" fmla="*/ 0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96" h="336">
                                  <a:moveTo>
                                    <a:pt x="396" y="3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Text Box 5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3" y="7183"/>
                              <a:ext cx="1356" cy="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955C7" w:rsidRDefault="00146AD4" w:rsidP="00146AD4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 xml:space="preserve">Supplied </w:t>
                                </w:r>
                              </w:p>
                              <w:p w:rsidR="009977B8" w:rsidRPr="00146AD4" w:rsidRDefault="00750C51" w:rsidP="00146AD4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 xml:space="preserve">#14 </w:t>
                                </w:r>
                                <w:r w:rsidR="00146AD4">
                                  <w:rPr>
                                    <w:sz w:val="20"/>
                                  </w:rPr>
                                  <w:t>Screw</w:t>
                                </w:r>
                                <w:r w:rsidR="001955C7">
                                  <w:rPr>
                                    <w:sz w:val="2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Text Box 6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95" y="6652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8788E" w:rsidRDefault="00146AD4" w:rsidP="0058788E">
                                <w:pPr>
                                  <w:pStyle w:val="Fig"/>
                                </w:pPr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Text Box 6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8" y="738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30C96" w:rsidRDefault="00C30C96" w:rsidP="00C30C96">
                                <w:pPr>
                                  <w:pStyle w:val="Fig"/>
                                </w:pPr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702"/>
                          <wps:cNvSpPr>
                            <a:spLocks/>
                          </wps:cNvSpPr>
                          <wps:spPr bwMode="auto">
                            <a:xfrm rot="2049007" flipH="1">
                              <a:off x="3350" y="6706"/>
                              <a:ext cx="370" cy="770"/>
                            </a:xfrm>
                            <a:custGeom>
                              <a:avLst/>
                              <a:gdLst>
                                <a:gd name="T0" fmla="*/ 396 w 396"/>
                                <a:gd name="T1" fmla="*/ 336 h 336"/>
                                <a:gd name="T2" fmla="*/ 0 w 396"/>
                                <a:gd name="T3" fmla="*/ 0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96" h="336">
                                  <a:moveTo>
                                    <a:pt x="396" y="3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806"/>
                          <wps:cNvSpPr>
                            <a:spLocks/>
                          </wps:cNvSpPr>
                          <wps:spPr bwMode="auto">
                            <a:xfrm rot="18636779" flipH="1">
                              <a:off x="2071" y="7614"/>
                              <a:ext cx="380" cy="499"/>
                            </a:xfrm>
                            <a:custGeom>
                              <a:avLst/>
                              <a:gdLst>
                                <a:gd name="T0" fmla="*/ 396 w 396"/>
                                <a:gd name="T1" fmla="*/ 336 h 336"/>
                                <a:gd name="T2" fmla="*/ 0 w 396"/>
                                <a:gd name="T3" fmla="*/ 0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96" h="336">
                                  <a:moveTo>
                                    <a:pt x="396" y="3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819"/>
                          <wps:cNvSpPr>
                            <a:spLocks/>
                          </wps:cNvSpPr>
                          <wps:spPr bwMode="auto">
                            <a:xfrm rot="2049007" flipH="1">
                              <a:off x="3380" y="7437"/>
                              <a:ext cx="370" cy="770"/>
                            </a:xfrm>
                            <a:custGeom>
                              <a:avLst/>
                              <a:gdLst>
                                <a:gd name="T0" fmla="*/ 396 w 396"/>
                                <a:gd name="T1" fmla="*/ 336 h 336"/>
                                <a:gd name="T2" fmla="*/ 0 w 396"/>
                                <a:gd name="T3" fmla="*/ 0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96" h="336">
                                  <a:moveTo>
                                    <a:pt x="396" y="3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820"/>
                          <wps:cNvSpPr>
                            <a:spLocks/>
                          </wps:cNvSpPr>
                          <wps:spPr bwMode="auto">
                            <a:xfrm rot="4767930" flipH="1">
                              <a:off x="3469" y="8137"/>
                              <a:ext cx="370" cy="770"/>
                            </a:xfrm>
                            <a:custGeom>
                              <a:avLst/>
                              <a:gdLst>
                                <a:gd name="T0" fmla="*/ 396 w 396"/>
                                <a:gd name="T1" fmla="*/ 336 h 336"/>
                                <a:gd name="T2" fmla="*/ 0 w 396"/>
                                <a:gd name="T3" fmla="*/ 0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96" h="336">
                                  <a:moveTo>
                                    <a:pt x="396" y="3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Text Box 8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3" y="8510"/>
                              <a:ext cx="1356" cy="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1596A" w:rsidRPr="00146AD4" w:rsidRDefault="0081596A" w:rsidP="0081596A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Splash guard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91" name="Text Box 839"/>
                        <wps:cNvSpPr txBox="1">
                          <a:spLocks noChangeArrowheads="1"/>
                        </wps:cNvSpPr>
                        <wps:spPr bwMode="auto">
                          <a:xfrm>
                            <a:off x="35169" y="1524000"/>
                            <a:ext cx="92837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5C0F" w:rsidRPr="00C30C96" w:rsidRDefault="00F75C0F" w:rsidP="00F75C0F">
                              <w:pPr>
                                <w:pStyle w:val="Head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Fig. 2-1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E98FB7" id="Group 934" o:spid="_x0000_s1047" style="position:absolute;left:0;text-align:left;margin-left:-267.9pt;margin-top:53.4pt;width:234pt;height:144.45pt;z-index:251671040" coordsize="29718,183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">
                <v:shape id="Picture 817" o:spid="_x0000_s1048" type="#_x0000_t75" alt="fig2" style="position:absolute;left:7854;top:2696;width:16647;height:15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o76bGAAAA3AAAAA8AAABkcnMvZG93bnJldi54bWxEj91qwkAUhO8LvsNyBO/qRqlVo6tIoSK0&#10;FvzB62P2mIRmz4bdNUn79N1CoZfDzHzDLNedqURDzpeWFYyGCQjizOqScwXn0+vjDIQPyBory6Tg&#10;izysV72HJabatnyg5hhyESHsU1RQhFCnUvqsIIN+aGvi6N2sMxiidLnUDtsIN5UcJ8mzNFhyXCiw&#10;ppeCss/j3SjYfV8m8/3T9VA3b1s3bog27fuHUoN+t1mACNSF//Bfe6cVzEZT+D0Tj4B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qjvpsYAAADcAAAADwAAAAAAAAAAAAAA&#10;AACfAgAAZHJzL2Rvd25yZXYueG1sUEsFBgAAAAAEAAQA9wAAAJIDAAAAAA==&#10;">
                  <v:imagedata r:id="rId29" o:title="fig2"/>
                  <v:path arrowok="t"/>
                </v:shape>
                <v:rect id="Rectangle 486" o:spid="_x0000_s1049" style="position:absolute;width:29718;height:18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eZ8EA&#10;AADcAAAADwAAAGRycy9kb3ducmV2LnhtbERPz2vCMBS+C/4P4Q28abqBTqqx1KGwkzA3cLs9mmdS&#10;2ryUJtruvzeHwY4f3+9tMbpW3KkPtWcFz4sMBHHldc1Gwdfncb4GESKyxtYzKfilAMVuOtlirv3A&#10;H3Q/RyNSCIccFdgYu1zKUFlyGBa+I07c1fcOY4K9kbrHIYW7Vr5k2Uo6rDk1WOzozVLVnG9OwaH7&#10;OZVLE2R5ifa78fvhaE9GqdnTWG5ARBrjv/jP/a4VvGZpfjqTjoD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6HmfBAAAA3AAAAA8AAAAAAAAAAAAAAAAAmAIAAGRycy9kb3du&#10;cmV2LnhtbFBLBQYAAAAABAAEAPUAAACGAwAAAAA=&#10;" filled="f"/>
                <v:shape id="Picture 234" o:spid="_x0000_s1050" type="#_x0000_t75" alt="tool" style="position:absolute;left:468;top:468;width:2462;height:2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myDDFAAAA3AAAAA8AAABkcnMvZG93bnJldi54bWxEj91qwkAUhO8LfYflFLyrmwYqGl2lFC0i&#10;UjDmAQ7Zkx/Nnk2zq0af3i0IXg4z8w0zW/SmEWfqXG1ZwccwAkGcW11zqSDbr97HIJxH1thYJgVX&#10;crCYv77MMNH2wjs6p74UAcIuQQWV920ipcsrMuiGtiUOXmE7gz7IrpS6w0uAm0bGUTSSBmsOCxW2&#10;9F1RfkxPRsFmtcsKUyyj9c/vJrtNDtu/fLRVavDWf01BeOr9M/xor7WCzziG/zPhCM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JsgwxQAAANwAAAAPAAAAAAAAAAAAAAAA&#10;AJ8CAABkcnMvZG93bnJldi54bWxQSwUGAAAAAAQABAD3AAAAkQMAAAAA&#10;">
                  <v:imagedata r:id="rId22" o:title="tool"/>
                  <v:path arrowok="t"/>
                </v:shape>
                <v:rect id="Rectangle 682" o:spid="_x0000_s1051" style="position:absolute;left:2930;top:586;width:17247;height:2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CgcEA&#10;AADcAAAADwAAAGRycy9kb3ducmV2LnhtbESPQYvCMBSE74L/ITzBm6Z6cKUaRQSxe3Nt8fxonk21&#10;eSlNVuu/N8LCHoeZb4ZZb3vbiAd1vnasYDZNQBCXTtdcKSjyw2QJwgdkjY1jUvAiD9vNcLDGVLsn&#10;/9DjHCoRS9inqMCE0KZS+tKQRT91LXH0rq6zGKLsKqk7fMZy28h5kiykxZrjgsGW9obK+/nXKvja&#10;ufwyz76zkzldcVEsb8dDkSs1HvW7FYhAffgP/9GZjlwyg8+Ze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qgoHBAAAA3AAAAA8AAAAAAAAAAAAAAAAAmAIAAGRycy9kb3du&#10;cmV2LnhtbFBLBQYAAAAABAAEAPUAAACGAwAAAAA=&#10;" stroked="f" strokeweight="0">
                  <v:textbox inset="0,0,0,0">
                    <w:txbxContent>
                      <w:p w:rsidR="001955C7" w:rsidRDefault="001955C7" w:rsidP="005C3AD5">
                        <w:pPr>
                          <w:pStyle w:val="TextCallout"/>
                          <w:jc w:val="left"/>
                        </w:pPr>
                        <w:r>
                          <w:t>#3 Phillips Screwdriver</w:t>
                        </w:r>
                      </w:p>
                    </w:txbxContent>
                  </v:textbox>
                </v:rect>
                <v:group id="Group 836" o:spid="_x0000_s1052" style="position:absolute;left:351;top:3399;width:27470;height:14593" coordorigin="1003,6652" coordsize="4326,2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410" o:spid="_x0000_s1053" style="position:absolute;left:2264;top:7267;width:200;height:361;rotation:-1791816fd;flip:y;visibility:visible;mso-wrap-style:square;v-text-anchor:top" coordsize="39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5LcsMA&#10;AADcAAAADwAAAGRycy9kb3ducmV2LnhtbESPQWsCMRSE70L/Q3gFL1KTVnBla5QiFLy6CuLtdfO6&#10;2Xbzsmyi7v57Iwgeh5n5hlmue9eIC3Wh9qzhfapAEJfe1FxpOOy/3xYgQkQ22HgmDQMFWK9eRkvM&#10;jb/yji5FrESCcMhRg42xzaUMpSWHYepb4uT9+s5hTLKrpOnwmuCukR9KzaXDmtOCxZY2lsr/4uw0&#10;nLaRs83P/E/th0nRLM5HOxSs9fi1//oEEamPz/CjvTUaMjWD+5l0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5LcsMAAADcAAAADwAAAAAAAAAAAAAAAACYAgAAZHJzL2Rv&#10;d25yZXYueG1sUEsFBgAAAAAEAAQA9QAAAIgDAAAAAA==&#10;" path="m396,336l,e" filled="f">
                    <v:path arrowok="t" o:connecttype="custom" o:connectlocs="200,361;0,0" o:connectangles="0,0"/>
                  </v:shape>
                  <v:shape id="Text Box 528" o:spid="_x0000_s1054" type="#_x0000_t202" style="position:absolute;left:1003;top:7183;width:1356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2/Ps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wyKN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tvz7BAAAA3AAAAA8AAAAAAAAAAAAAAAAAmAIAAGRycy9kb3du&#10;cmV2LnhtbFBLBQYAAAAABAAEAPUAAACGAwAAAAA=&#10;" filled="f" stroked="f">
                    <v:textbox>
                      <w:txbxContent>
                        <w:p w:rsidR="001955C7" w:rsidRDefault="00146AD4" w:rsidP="00146AD4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Supplied </w:t>
                          </w:r>
                        </w:p>
                        <w:p w:rsidR="009977B8" w:rsidRPr="00146AD4" w:rsidRDefault="00750C51" w:rsidP="00146AD4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#14 </w:t>
                          </w:r>
                          <w:r w:rsidR="00146AD4">
                            <w:rPr>
                              <w:sz w:val="20"/>
                            </w:rPr>
                            <w:t>Screw</w:t>
                          </w:r>
                          <w:r w:rsidR="001955C7">
                            <w:rPr>
                              <w:sz w:val="20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639" o:spid="_x0000_s1055" type="#_x0000_t202" style="position:absolute;left:3795;top:6652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Eap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2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EapcMAAADcAAAADwAAAAAAAAAAAAAAAACYAgAAZHJzL2Rv&#10;d25yZXYueG1sUEsFBgAAAAAEAAQA9QAAAIgDAAAAAA==&#10;" filled="f" stroked="f">
                    <v:textbox>
                      <w:txbxContent>
                        <w:p w:rsidR="0058788E" w:rsidRDefault="00146AD4" w:rsidP="0058788E">
                          <w:pPr>
                            <w:pStyle w:val="Fig"/>
                          </w:pPr>
                          <w:r>
                            <w:t>A</w:t>
                          </w:r>
                        </w:p>
                      </w:txbxContent>
                    </v:textbox>
                  </v:shape>
                  <v:shape id="Text Box 657" o:spid="_x0000_s1056" type="#_x0000_t202" style="position:absolute;left:3848;top:738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E0s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Ve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zhNLEAAAA3AAAAA8AAAAAAAAAAAAAAAAAmAIAAGRycy9k&#10;b3ducmV2LnhtbFBLBQYAAAAABAAEAPUAAACJAwAAAAA=&#10;" filled="f" stroked="f">
                    <v:textbox>
                      <w:txbxContent>
                        <w:p w:rsidR="00C30C96" w:rsidRDefault="00C30C96" w:rsidP="00C30C96">
                          <w:pPr>
                            <w:pStyle w:val="Fig"/>
                          </w:pPr>
                          <w:r>
                            <w:t>B</w:t>
                          </w:r>
                        </w:p>
                      </w:txbxContent>
                    </v:textbox>
                  </v:shape>
                  <v:shape id="Freeform 702" o:spid="_x0000_s1057" style="position:absolute;left:3350;top:6706;width:370;height:770;rotation:-2238062fd;flip:x;visibility:visible;mso-wrap-style:square;v-text-anchor:top" coordsize="39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6yU8cA&#10;AADcAAAADwAAAGRycy9kb3ducmV2LnhtbESPQUvDQBSE74L/YXmCl9JuokVC2m0RsdqDCMa050f2&#10;NYlm38bdtUn/fVcoeBxm5htmuR5NJ47kfGtZQTpLQBBXVrdcKyg/N9MMhA/IGjvLpOBEHtar66sl&#10;5toO/EHHItQiQtjnqKAJoc+l9FVDBv3M9sTRO1hnMETpaqkdDhFuOnmXJA/SYMtxocGenhqqvotf&#10;o8C9ng7v5bzMvtL9z/Pby7ArJptUqdub8XEBItAY/sOX9lYrmGf38HcmHgG5O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uslPHAAAA3AAAAA8AAAAAAAAAAAAAAAAAmAIAAGRy&#10;cy9kb3ducmV2LnhtbFBLBQYAAAAABAAEAPUAAACMAwAAAAA=&#10;" path="m396,336l,e" filled="f">
                    <v:path arrowok="t" o:connecttype="custom" o:connectlocs="370,770;0,0" o:connectangles="0,0"/>
                  </v:shape>
                  <v:shape id="Freeform 806" o:spid="_x0000_s1058" style="position:absolute;left:2071;top:7614;width:380;height:499;rotation:3236628fd;flip:x;visibility:visible;mso-wrap-style:square;v-text-anchor:top" coordsize="39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m6YMUA&#10;AADcAAAADwAAAGRycy9kb3ducmV2LnhtbESPzWoCQRCE70LeYehAbtprMCIbR5FAQvASNB6SW7PT&#10;2dlkp2fZmezP2zuC4LGoqq+o9XZwteq4DZUXDfNZBoql8KaSUsPp83W6AhUiiaHaC2sYOcB2czdZ&#10;U258LwfujrFUCSIhJw02xiZHDIVlR2HmG5bk/fjWUUyyLdG01Ce4q/Exy5boqJK0YKnhF8vF3/Hf&#10;aXj73eNHMdov7JfzrvGn73GHT1o/3A+7Z1CRh3gLX9vvRsNitYDLmXQEcHM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bpgxQAAANwAAAAPAAAAAAAAAAAAAAAAAJgCAABkcnMv&#10;ZG93bnJldi54bWxQSwUGAAAAAAQABAD1AAAAigMAAAAA&#10;" path="m396,336l,e" filled="f">
                    <v:path arrowok="t" o:connecttype="custom" o:connectlocs="380,499;0,0" o:connectangles="0,0"/>
                  </v:shape>
                  <v:shape id="Freeform 819" o:spid="_x0000_s1059" style="position:absolute;left:3380;top:7437;width:370;height:770;rotation:-2238062fd;flip:x;visibility:visible;mso-wrap-style:square;v-text-anchor:top" coordsize="39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PvMcA&#10;AADcAAAADwAAAGRycy9kb3ducmV2LnhtbESPQUvDQBSE7wX/w/IEL9JuIlVC2m0RseqhCMa050f2&#10;NYlm38bdtUn/fVcQehxm5htmuR5NJ47kfGtZQTpLQBBXVrdcKyg/N9MMhA/IGjvLpOBEHtarq8kS&#10;c20H/qBjEWoRIexzVNCE0OdS+qohg35me+LoHawzGKJ0tdQOhwg3nbxLkgdpsOW40GBPTw1V38Wv&#10;UeBeT4f3cl5mX+n+53n7MuyK202q1M31+LgAEWgMl/B/+00rmGf38HcmHgG5O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Lj7zHAAAA3AAAAA8AAAAAAAAAAAAAAAAAmAIAAGRy&#10;cy9kb3ducmV2LnhtbFBLBQYAAAAABAAEAPUAAACMAwAAAAA=&#10;" path="m396,336l,e" filled="f">
                    <v:path arrowok="t" o:connecttype="custom" o:connectlocs="370,770;0,0" o:connectangles="0,0"/>
                  </v:shape>
                  <v:shape id="Freeform 820" o:spid="_x0000_s1060" style="position:absolute;left:3469;top:8137;width:370;height:770;rotation:-5207851fd;flip:x;visibility:visible;mso-wrap-style:square;v-text-anchor:top" coordsize="39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NeMQA&#10;AADcAAAADwAAAGRycy9kb3ducmV2LnhtbESPQWsCMRSE74X+h/AK3mpSFdHVKKUoeNPaWnp8bp6b&#10;pZuXdRPd9d83QqHHYWa+YebLzlXiSk0oPWt46SsQxLk3JRcaPj/WzxMQISIbrDyThhsFWC4eH+aY&#10;Gd/yO133sRAJwiFDDTbGOpMy5JYchr6viZN38o3DmGRTSNNgm+CukgOlxtJhyWnBYk1vlvKf/cVp&#10;2KpTXKnp6nj4aquhdefdd2sKrXtP3esMRKQu/of/2hujYTQZw/1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WjXjEAAAA3AAAAA8AAAAAAAAAAAAAAAAAmAIAAGRycy9k&#10;b3ducmV2LnhtbFBLBQYAAAAABAAEAPUAAACJAwAAAAA=&#10;" path="m396,336l,e" filled="f">
                    <v:path arrowok="t" o:connecttype="custom" o:connectlocs="370,770;0,0" o:connectangles="0,0"/>
                  </v:shape>
                  <v:shape id="Text Box 821" o:spid="_x0000_s1061" type="#_x0000_t202" style="position:absolute;left:3973;top:8510;width:1356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nSsMA&#10;AADcAAAADwAAAGRycy9kb3ducmV2LnhtbESPT4vCMBTE7wt+h/AEb5q46KrVKLKy4MnFv+Dt0Tzb&#10;YvNSmqztfvuNIOxxmJnfMItVa0vxoNoXjjUMBwoEcepMwZmG0/GrPwXhA7LB0jFp+CUPq2XnbYGJ&#10;cQ3v6XEImYgQ9glqyEOoEil9mpNFP3AVcfRurrYYoqwzaWpsItyW8l2pD2mx4LiQY0WfOaX3w4/V&#10;cN7drpeR+s42dlw1rlWS7Uxq3eu26zmIQG34D7/aW6NhNJ3A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QnSsMAAADcAAAADwAAAAAAAAAAAAAAAACYAgAAZHJzL2Rv&#10;d25yZXYueG1sUEsFBgAAAAAEAAQA9QAAAIgDAAAAAA==&#10;" filled="f" stroked="f">
                    <v:textbox>
                      <w:txbxContent>
                        <w:p w:rsidR="0081596A" w:rsidRPr="00146AD4" w:rsidRDefault="0081596A" w:rsidP="0081596A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Splash guard</w:t>
                          </w:r>
                        </w:p>
                      </w:txbxContent>
                    </v:textbox>
                  </v:shape>
                </v:group>
                <v:shape id="Text Box 839" o:spid="_x0000_s1062" type="#_x0000_t202" style="position:absolute;left:351;top:15240;width:9284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imc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Q7Ka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84pnEAAAA3AAAAA8AAAAAAAAAAAAAAAAAmAIAAGRycy9k&#10;b3ducmV2LnhtbFBLBQYAAAAABAAEAPUAAACJAwAAAAA=&#10;" filled="f" stroked="f">
                  <v:textbox>
                    <w:txbxContent>
                      <w:p w:rsidR="00F75C0F" w:rsidRPr="00C30C96" w:rsidRDefault="00F75C0F" w:rsidP="00F75C0F">
                        <w:pPr>
                          <w:pStyle w:val="Head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Fig. 2-1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3BA9">
        <w:rPr>
          <w:noProof/>
        </w:rPr>
        <w:drawing>
          <wp:anchor distT="0" distB="0" distL="114300" distR="114300" simplePos="0" relativeHeight="251675136" behindDoc="0" locked="1" layoutInCell="1" allowOverlap="1" wp14:anchorId="49A7336C" wp14:editId="2E6C8EF3">
            <wp:simplePos x="0" y="0"/>
            <wp:positionH relativeFrom="column">
              <wp:posOffset>16510</wp:posOffset>
            </wp:positionH>
            <wp:positionV relativeFrom="paragraph">
              <wp:posOffset>2292985</wp:posOffset>
            </wp:positionV>
            <wp:extent cx="228600" cy="228600"/>
            <wp:effectExtent l="0" t="0" r="0" b="0"/>
            <wp:wrapNone/>
            <wp:docPr id="488" name="Picture 209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aution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BA9">
        <w:rPr>
          <w:noProof/>
        </w:rPr>
        <w:drawing>
          <wp:anchor distT="0" distB="0" distL="114300" distR="114300" simplePos="0" relativeHeight="251652608" behindDoc="0" locked="1" layoutInCell="1" allowOverlap="1" wp14:anchorId="15B4DC84" wp14:editId="567C7E6E">
            <wp:simplePos x="0" y="0"/>
            <wp:positionH relativeFrom="column">
              <wp:posOffset>16510</wp:posOffset>
            </wp:positionH>
            <wp:positionV relativeFrom="paragraph">
              <wp:posOffset>1351915</wp:posOffset>
            </wp:positionV>
            <wp:extent cx="228600" cy="228600"/>
            <wp:effectExtent l="0" t="0" r="0" b="0"/>
            <wp:wrapNone/>
            <wp:docPr id="772" name="Picture 209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aution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BA9">
        <w:rPr>
          <w:noProof/>
        </w:rPr>
        <w:drawing>
          <wp:anchor distT="0" distB="0" distL="114300" distR="114300" simplePos="0" relativeHeight="251648512" behindDoc="0" locked="1" layoutInCell="1" allowOverlap="1" wp14:anchorId="010B30EF" wp14:editId="2560F4AD">
            <wp:simplePos x="0" y="0"/>
            <wp:positionH relativeFrom="column">
              <wp:posOffset>6985</wp:posOffset>
            </wp:positionH>
            <wp:positionV relativeFrom="paragraph">
              <wp:posOffset>-11430</wp:posOffset>
            </wp:positionV>
            <wp:extent cx="228600" cy="228600"/>
            <wp:effectExtent l="0" t="0" r="0" b="0"/>
            <wp:wrapNone/>
            <wp:docPr id="699" name="Picture 209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aution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CC5" w:rsidRPr="005368CC">
        <w:rPr>
          <w:noProof/>
        </w:rPr>
        <w:t xml:space="preserve">(a) </w:t>
      </w:r>
      <w:r w:rsidR="00571CC5" w:rsidRPr="005368CC">
        <w:rPr>
          <w:noProof/>
        </w:rPr>
        <w:tab/>
      </w:r>
      <w:r w:rsidR="002D7B53" w:rsidRPr="005368CC">
        <w:rPr>
          <w:noProof/>
        </w:rPr>
        <w:t xml:space="preserve">Mount </w:t>
      </w:r>
      <w:r w:rsidR="008C6901" w:rsidRPr="005368CC">
        <w:rPr>
          <w:noProof/>
        </w:rPr>
        <w:t>splash gu</w:t>
      </w:r>
      <w:r w:rsidR="002D7B53" w:rsidRPr="005368CC">
        <w:rPr>
          <w:noProof/>
        </w:rPr>
        <w:t xml:space="preserve">ard on body panel and install </w:t>
      </w:r>
      <w:r w:rsidR="0046171C" w:rsidRPr="005368CC">
        <w:rPr>
          <w:noProof/>
        </w:rPr>
        <w:t>supplied #14</w:t>
      </w:r>
      <w:r w:rsidR="00934EDC" w:rsidRPr="005368CC">
        <w:rPr>
          <w:noProof/>
        </w:rPr>
        <w:t xml:space="preserve"> screw</w:t>
      </w:r>
      <w:r w:rsidR="00651CCB" w:rsidRPr="005368CC">
        <w:rPr>
          <w:noProof/>
        </w:rPr>
        <w:t xml:space="preserve"> in</w:t>
      </w:r>
      <w:r w:rsidR="002D7B53" w:rsidRPr="005368CC">
        <w:rPr>
          <w:noProof/>
        </w:rPr>
        <w:t xml:space="preserve"> location </w:t>
      </w:r>
      <w:r w:rsidR="00934EDC" w:rsidRPr="005368CC">
        <w:rPr>
          <w:noProof/>
        </w:rPr>
        <w:t>B</w:t>
      </w:r>
      <w:r w:rsidR="00206FC8" w:rsidRPr="005368CC">
        <w:rPr>
          <w:noProof/>
        </w:rPr>
        <w:t xml:space="preserve"> </w:t>
      </w:r>
      <w:r w:rsidR="008C6901" w:rsidRPr="005368CC">
        <w:t xml:space="preserve">while holding part up and into </w:t>
      </w:r>
      <w:r w:rsidR="006143A7">
        <w:t xml:space="preserve">body panel, then tighten        </w:t>
      </w:r>
      <w:r w:rsidR="005368CC">
        <w:t>(Fig.</w:t>
      </w:r>
      <w:r w:rsidR="006143A7">
        <w:t xml:space="preserve"> </w:t>
      </w:r>
      <w:r w:rsidR="0046171C" w:rsidRPr="005368CC">
        <w:t>2</w:t>
      </w:r>
      <w:r w:rsidR="00934EDC" w:rsidRPr="005368CC">
        <w:t>-1)</w:t>
      </w:r>
      <w:r w:rsidR="006143A7">
        <w:t>.</w:t>
      </w:r>
    </w:p>
    <w:p w:rsidR="00934EDC" w:rsidRPr="005368CC" w:rsidRDefault="0046171C" w:rsidP="006143A7">
      <w:pPr>
        <w:pStyle w:val="ProcLevel2"/>
        <w:numPr>
          <w:ilvl w:val="0"/>
          <w:numId w:val="0"/>
        </w:numPr>
        <w:ind w:left="1800" w:hanging="540"/>
      </w:pPr>
      <w:r w:rsidRPr="005368CC">
        <w:rPr>
          <w:b/>
        </w:rPr>
        <w:t>Do Not Over Tighten.</w:t>
      </w:r>
    </w:p>
    <w:p w:rsidR="00D63D7D" w:rsidRPr="005368CC" w:rsidRDefault="00D63D7D" w:rsidP="004F768E">
      <w:pPr>
        <w:pStyle w:val="ProcLevel2"/>
        <w:numPr>
          <w:ilvl w:val="1"/>
          <w:numId w:val="2"/>
        </w:numPr>
        <w:tabs>
          <w:tab w:val="clear" w:pos="1620"/>
          <w:tab w:val="num" w:pos="1260"/>
        </w:tabs>
        <w:ind w:left="1260" w:hanging="540"/>
      </w:pPr>
      <w:r w:rsidRPr="005368CC">
        <w:t>Install supplied #14 screw in location A while holding part up and</w:t>
      </w:r>
      <w:r w:rsidR="005368CC">
        <w:t xml:space="preserve"> into body panel</w:t>
      </w:r>
      <w:r w:rsidR="006143A7">
        <w:t>,</w:t>
      </w:r>
      <w:r w:rsidR="005368CC">
        <w:t xml:space="preserve"> then tighten</w:t>
      </w:r>
      <w:r w:rsidR="006143A7">
        <w:t xml:space="preserve"> </w:t>
      </w:r>
      <w:r w:rsidRPr="005368CC">
        <w:t>(Fig. 2-1)</w:t>
      </w:r>
      <w:r w:rsidR="006143A7">
        <w:t>.</w:t>
      </w:r>
      <w:r w:rsidR="004B2697" w:rsidRPr="005368CC">
        <w:t xml:space="preserve">                </w:t>
      </w:r>
      <w:r w:rsidR="004B2697" w:rsidRPr="005368CC">
        <w:rPr>
          <w:b/>
        </w:rPr>
        <w:t>Do Not Over Tighten.</w:t>
      </w:r>
    </w:p>
    <w:p w:rsidR="006143A7" w:rsidRDefault="00314965" w:rsidP="006143A7">
      <w:pPr>
        <w:pStyle w:val="ProcLevel2"/>
        <w:numPr>
          <w:ilvl w:val="1"/>
          <w:numId w:val="2"/>
        </w:numPr>
        <w:tabs>
          <w:tab w:val="clear" w:pos="1620"/>
          <w:tab w:val="num" w:pos="1260"/>
        </w:tabs>
        <w:spacing w:after="0"/>
        <w:ind w:left="1267" w:hanging="54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-3402623</wp:posOffset>
                </wp:positionH>
                <wp:positionV relativeFrom="paragraph">
                  <wp:posOffset>691271</wp:posOffset>
                </wp:positionV>
                <wp:extent cx="2971800" cy="1944077"/>
                <wp:effectExtent l="0" t="0" r="19050" b="18415"/>
                <wp:wrapNone/>
                <wp:docPr id="933" name="Group 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44077"/>
                          <a:chOff x="0" y="0"/>
                          <a:chExt cx="2971800" cy="1944077"/>
                        </a:xfrm>
                      </wpg:grpSpPr>
                      <pic:pic xmlns:pic="http://schemas.openxmlformats.org/drawingml/2006/picture">
                        <pic:nvPicPr>
                          <pic:cNvPr id="818" name="Picture 818" descr="fig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615" y="222738"/>
                            <a:ext cx="1336431" cy="1488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8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18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92" name="Group 837"/>
                        <wpg:cNvGrpSpPr>
                          <a:grpSpLocks/>
                        </wpg:cNvGrpSpPr>
                        <wpg:grpSpPr bwMode="auto">
                          <a:xfrm>
                            <a:off x="1195754" y="1148861"/>
                            <a:ext cx="1774825" cy="697865"/>
                            <a:chOff x="2853" y="11481"/>
                            <a:chExt cx="2795" cy="1099"/>
                          </a:xfrm>
                        </wpg:grpSpPr>
                        <wps:wsp>
                          <wps:cNvPr id="693" name="Text Box 6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9" y="12130"/>
                              <a:ext cx="2379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30C96" w:rsidRDefault="00146AD4" w:rsidP="00C30C96">
                                <w:pPr>
                                  <w:pStyle w:val="Fig"/>
                                </w:pPr>
                                <w:r>
                                  <w:t xml:space="preserve">Supplied </w:t>
                                </w:r>
                                <w:r w:rsidR="0081596A">
                                  <w:t>#14 Hex screw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Text Box 7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9" y="1149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D3BB6" w:rsidRDefault="0081596A" w:rsidP="006D3BB6">
                                <w:pPr>
                                  <w:pStyle w:val="Fig"/>
                                </w:pPr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770"/>
                          <wps:cNvSpPr>
                            <a:spLocks/>
                          </wps:cNvSpPr>
                          <wps:spPr bwMode="auto">
                            <a:xfrm rot="1238971">
                              <a:off x="2853" y="11481"/>
                              <a:ext cx="1026" cy="389"/>
                            </a:xfrm>
                            <a:custGeom>
                              <a:avLst/>
                              <a:gdLst>
                                <a:gd name="T0" fmla="*/ 1116 w 1116"/>
                                <a:gd name="T1" fmla="*/ 0 h 12"/>
                                <a:gd name="T2" fmla="*/ 0 w 1116"/>
                                <a:gd name="T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16" h="12">
                                  <a:moveTo>
                                    <a:pt x="1116" y="0"/>
                                  </a:move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804"/>
                          <wps:cNvSpPr>
                            <a:spLocks/>
                          </wps:cNvSpPr>
                          <wps:spPr bwMode="auto">
                            <a:xfrm rot="1238971">
                              <a:off x="2863" y="12204"/>
                              <a:ext cx="474" cy="116"/>
                            </a:xfrm>
                            <a:custGeom>
                              <a:avLst/>
                              <a:gdLst>
                                <a:gd name="T0" fmla="*/ 1116 w 1116"/>
                                <a:gd name="T1" fmla="*/ 0 h 12"/>
                                <a:gd name="T2" fmla="*/ 0 w 1116"/>
                                <a:gd name="T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16" h="12">
                                  <a:moveTo>
                                    <a:pt x="1116" y="0"/>
                                  </a:move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23" name="Picture 234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38" y="35169"/>
                            <a:ext cx="246185" cy="24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7" name="Rectangle 824"/>
                        <wps:cNvSpPr>
                          <a:spLocks noChangeArrowheads="1"/>
                        </wps:cNvSpPr>
                        <wps:spPr bwMode="auto">
                          <a:xfrm>
                            <a:off x="363415" y="35169"/>
                            <a:ext cx="1724660" cy="29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68B8" w:rsidRDefault="00DD68B8" w:rsidP="00DD68B8">
                              <w:pPr>
                                <w:pStyle w:val="TextCallout"/>
                                <w:jc w:val="left"/>
                              </w:pPr>
                              <w:r>
                                <w:t>10mm Socket/Driver</w:t>
                              </w:r>
                              <w:r>
                                <w:br/>
                                <w:t>#3 Phillips Screwdriver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0" name="Text Box 964"/>
                        <wps:cNvSpPr txBox="1">
                          <a:spLocks noChangeArrowheads="1"/>
                        </wps:cNvSpPr>
                        <wps:spPr bwMode="auto">
                          <a:xfrm>
                            <a:off x="35169" y="1664677"/>
                            <a:ext cx="92837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368CC" w:rsidRPr="00C30C96" w:rsidRDefault="005368CC" w:rsidP="005368CC">
                              <w:pPr>
                                <w:pStyle w:val="Head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Fig. 2-2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3" o:spid="_x0000_s1063" style="position:absolute;left:0;text-align:left;margin-left:-267.9pt;margin-top:54.45pt;width:234pt;height:153.1pt;z-index:251683328" coordsize="29718,19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">
                <v:shape id="Picture 818" o:spid="_x0000_s1064" type="#_x0000_t75" alt="fig2" style="position:absolute;left:8206;top:2227;width:13364;height:14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NSLvBAAAA3AAAAA8AAABkcnMvZG93bnJldi54bWxET8uKwjAU3Q/4D+EOuBvTDoxoNcogWAZX&#10;vmC2d5rbBzY3JcnU6tebheDycN7L9WBa0ZPzjWUF6SQBQVxY3XCl4HzafsxA+ICssbVMCm7kYb0a&#10;vS0x0/bKB+qPoRIxhH2GCuoQukxKX9Rk0E9sRxy50jqDIUJXSe3wGsNNKz+TZCoNNhwbauxoU1Nx&#10;Of4bBdv9Lk9b2uflX6nvv67XX4d8rtT4ffhegAg0hJf46f7RCmZpXBvPxCM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9NSLvBAAAA3AAAAA8AAAAAAAAAAAAAAAAAnwIA&#10;AGRycy9kb3ducmV2LnhtbFBLBQYAAAAABAAEAPcAAACNAwAAAAA=&#10;">
                  <v:imagedata r:id="rId31" o:title="fig2"/>
                  <v:path arrowok="t"/>
                </v:shape>
                <v:rect id="Rectangle 729" o:spid="_x0000_s1065" style="position:absolute;width:29718;height:19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eIe8EA&#10;AADcAAAADwAAAGRycy9kb3ducmV2LnhtbERPW2vCMBR+F/YfwhnsTdMJyuyMpRsKexK8wLa3Q3OW&#10;lDYnpYm2/nvzIOzx47uvi9G14kp9qD0reJ1lIIgrr2s2Cs6n3fQNRIjIGlvPpOBGAYrN02SNufYD&#10;H+h6jEakEA45KrAxdrmUobLkMMx8R5y4P987jAn2RuoehxTuWjnPsqV0WHNqsNjRp6WqOV6cgm33&#10;uy8XJsjyO9qfxn8MO7s3Sr08j+U7iEhj/Bc/3F9awXKV1qYz6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niHvBAAAA3AAAAA8AAAAAAAAAAAAAAAAAmAIAAGRycy9kb3du&#10;cmV2LnhtbFBLBQYAAAAABAAEAPUAAACGAwAAAAA=&#10;" filled="f"/>
                <v:group id="Group 837" o:spid="_x0000_s1066" style="position:absolute;left:11957;top:11488;width:17748;height:6979" coordorigin="2853,11481" coordsize="2795,1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Text Box 663" o:spid="_x0000_s1067" type="#_x0000_t202" style="position:absolute;left:3269;top:12130;width:2379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Zd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xeoF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i2XXEAAAA3AAAAA8AAAAAAAAAAAAAAAAAmAIAAGRycy9k&#10;b3ducmV2LnhtbFBLBQYAAAAABAAEAPUAAACJAwAAAAA=&#10;" filled="f" stroked="f">
                    <v:textbox>
                      <w:txbxContent>
                        <w:p w:rsidR="00C30C96" w:rsidRDefault="00146AD4" w:rsidP="00C30C96">
                          <w:pPr>
                            <w:pStyle w:val="Fig"/>
                          </w:pPr>
                          <w:r>
                            <w:t xml:space="preserve">Supplied </w:t>
                          </w:r>
                          <w:r w:rsidR="0081596A">
                            <w:t>#14 Hex screw</w:t>
                          </w:r>
                        </w:p>
                      </w:txbxContent>
                    </v:textbox>
                  </v:shape>
                  <v:shape id="Text Box 725" o:spid="_x0000_s1068" type="#_x0000_t202" style="position:absolute;left:3869;top:1149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tBAc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JbAS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tBAcMAAADcAAAADwAAAAAAAAAAAAAAAACYAgAAZHJzL2Rv&#10;d25yZXYueG1sUEsFBgAAAAAEAAQA9QAAAIgDAAAAAA==&#10;" filled="f" stroked="f">
                    <v:textbox>
                      <w:txbxContent>
                        <w:p w:rsidR="006D3BB6" w:rsidRDefault="0081596A" w:rsidP="006D3BB6">
                          <w:pPr>
                            <w:pStyle w:val="Fig"/>
                          </w:pPr>
                          <w:r>
                            <w:t>C</w:t>
                          </w:r>
                        </w:p>
                      </w:txbxContent>
                    </v:textbox>
                  </v:shape>
                  <v:shape id="Freeform 770" o:spid="_x0000_s1069" style="position:absolute;left:2853;top:11481;width:1026;height:389;rotation:1353287fd;visibility:visible;mso-wrap-style:square;v-text-anchor:top" coordsize="11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o80MQA&#10;AADcAAAADwAAAGRycy9kb3ducmV2LnhtbESPQWvCQBSE70L/w/IK3nRjQW1SVwkFQbxVpfT4uvtM&#10;gtm3aXZNor++Wyh4HGbmG2a1GWwtOmp95VjBbJqAINbOVFwoOB23k1cQPiAbrB2Tght52KyfRivM&#10;jOv5g7pDKESEsM9QQRlCk0npdUkW/dQ1xNE7u9ZiiLItpGmxj3Bby5ckWUiLFceFEht6L0lfDler&#10;4C6/h1TSZz1bpvm5uyz3X9r9KDV+HvI3EIGG8Aj/t3dGwSKdw9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6PNDEAAAA3AAAAA8AAAAAAAAAAAAAAAAAmAIAAGRycy9k&#10;b3ducmV2LnhtbFBLBQYAAAAABAAEAPUAAACJAwAAAAA=&#10;" path="m1116,l,12e" filled="f">
                    <v:path arrowok="t" o:connecttype="custom" o:connectlocs="1026,0;0,389" o:connectangles="0,0"/>
                  </v:shape>
                  <v:shape id="Freeform 804" o:spid="_x0000_s1070" style="position:absolute;left:2863;top:12204;width:474;height:116;rotation:1353287fd;visibility:visible;mso-wrap-style:square;v-text-anchor:top" coordsize="11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iip8MA&#10;AADcAAAADwAAAGRycy9kb3ducmV2LnhtbESPQYvCMBSE78L+h/AWvNnUPVRbjSLCgnhbFfH4bJ5t&#10;sXmpTaxdf70RFvY4zMw3zHzZm1p01LrKsoJxFIMgzq2uuFBw2H+PpiCcR9ZYWyYFv+RgufgYzDHT&#10;9sE/1O18IQKEXYYKSu+bTEqXl2TQRbYhDt7FtgZ9kG0hdYuPADe1/IrjRBqsOCyU2NC6pPy6uxsF&#10;T3nuU0nHejxJV5fuOtmecntTavjZr2YgPPX+P/zX3mgFSZrA+0w4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iip8MAAADcAAAADwAAAAAAAAAAAAAAAACYAgAAZHJzL2Rv&#10;d25yZXYueG1sUEsFBgAAAAAEAAQA9QAAAIgDAAAAAA==&#10;" path="m1116,l,12e" filled="f">
                    <v:path arrowok="t" o:connecttype="custom" o:connectlocs="474,0;0,116" o:connectangles="0,0"/>
                  </v:shape>
                </v:group>
                <v:shape id="Picture 234" o:spid="_x0000_s1071" type="#_x0000_t75" alt="tool" style="position:absolute;left:703;top:351;width:2462;height:2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alxzGAAAA3AAAAA8AAABkcnMvZG93bnJldi54bWxEj91qwkAUhO8LvsNyhN7VjSkETV2lSC0S&#10;pKDmAQ7Zk582ezbNbmPap3eFgpfDzHzDrDajacVAvWssK5jPIhDEhdUNVwry8+5pAcJ5ZI2tZVLw&#10;Sw4268nDClNtL3yk4eQrESDsUlRQe9+lUrqiJoNuZjvi4JW2N+iD7Cupe7wEuGllHEWJNNhwWKix&#10;o21NxdfpxyjIdse8NOVbtH//yPK/5efhu0gOSj1Ox9cXEJ5Gfw//t/dawSJ+htuZcATk+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xqXHMYAAADcAAAADwAAAAAAAAAAAAAA&#10;AACfAgAAZHJzL2Rvd25yZXYueG1sUEsFBgAAAAAEAAQA9wAAAJIDAAAAAA==&#10;">
                  <v:imagedata r:id="rId22" o:title="tool"/>
                  <v:path arrowok="t"/>
                </v:shape>
                <v:rect id="Rectangle 824" o:spid="_x0000_s1072" style="position:absolute;left:3634;top:351;width:17246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QldMMA&#10;AADcAAAADwAAAGRycy9kb3ducmV2LnhtbESPQWvCQBSE70L/w/KE3nSjh6ipq0hBmt7UhJ4f2Wc2&#10;mn0bsltN/31XEDwOM/MNs94OthU36n3jWMFsmoAgrpxuuFZQFvvJEoQPyBpbx6TgjzxsN2+jNWba&#10;3flIt1OoRYSwz1CBCaHLpPSVIYt+6jri6J1dbzFE2ddS93iPcNvKeZKk0mLDccFgR5+Gquvp1ypY&#10;7FzxM8+/84M5nDEtl5evfVko9T4edh8gAg3hFX62c60gXS3gcSYe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QldMMAAADcAAAADwAAAAAAAAAAAAAAAACYAgAAZHJzL2Rv&#10;d25yZXYueG1sUEsFBgAAAAAEAAQA9QAAAIgDAAAAAA==&#10;" stroked="f" strokeweight="0">
                  <v:textbox inset="0,0,0,0">
                    <w:txbxContent>
                      <w:p w:rsidR="00DD68B8" w:rsidRDefault="00DD68B8" w:rsidP="00DD68B8">
                        <w:pPr>
                          <w:pStyle w:val="TextCallout"/>
                          <w:jc w:val="left"/>
                        </w:pPr>
                        <w:r>
                          <w:t>10mm Socket/Driver</w:t>
                        </w:r>
                        <w:r>
                          <w:br/>
                          <w:t>#3 Phillips Screwdriver</w:t>
                        </w:r>
                      </w:p>
                    </w:txbxContent>
                  </v:textbox>
                </v:rect>
                <v:shape id="Text Box 964" o:spid="_x0000_s1073" type="#_x0000_t202" style="position:absolute;left:351;top:16646;width:9284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HAs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wyqN8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wRwLBAAAA3AAAAA8AAAAAAAAAAAAAAAAAmAIAAGRycy9kb3du&#10;cmV2LnhtbFBLBQYAAAAABAAEAPUAAACGAwAAAAA=&#10;" filled="f" stroked="f">
                  <v:textbox>
                    <w:txbxContent>
                      <w:p w:rsidR="005368CC" w:rsidRPr="00C30C96" w:rsidRDefault="005368CC" w:rsidP="005368CC">
                        <w:pPr>
                          <w:pStyle w:val="Head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Fig. 2-2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C6901" w:rsidRPr="005368CC">
        <w:t>I</w:t>
      </w:r>
      <w:r w:rsidR="000A71FC" w:rsidRPr="005368CC">
        <w:t xml:space="preserve">nstall supplied </w:t>
      </w:r>
      <w:r w:rsidR="004F768E" w:rsidRPr="005368CC">
        <w:t>#14</w:t>
      </w:r>
      <w:r w:rsidR="00206FC8" w:rsidRPr="005368CC">
        <w:t xml:space="preserve"> </w:t>
      </w:r>
      <w:r w:rsidR="003146C6" w:rsidRPr="005368CC">
        <w:t xml:space="preserve">hex </w:t>
      </w:r>
      <w:r w:rsidR="00206FC8" w:rsidRPr="005368CC">
        <w:t>screw</w:t>
      </w:r>
      <w:r w:rsidR="00934EDC" w:rsidRPr="005368CC">
        <w:t xml:space="preserve"> </w:t>
      </w:r>
      <w:r w:rsidR="002D7B53" w:rsidRPr="005368CC">
        <w:t>in location</w:t>
      </w:r>
      <w:r w:rsidR="00934EDC" w:rsidRPr="005368CC">
        <w:t xml:space="preserve"> </w:t>
      </w:r>
      <w:r w:rsidR="004B2697" w:rsidRPr="005368CC">
        <w:t>C</w:t>
      </w:r>
      <w:r w:rsidR="00750C51" w:rsidRPr="005368CC">
        <w:t xml:space="preserve"> while holding part up and into body </w:t>
      </w:r>
      <w:r w:rsidR="00896321" w:rsidRPr="005368CC">
        <w:t>panel</w:t>
      </w:r>
      <w:r w:rsidR="006143A7">
        <w:t>,</w:t>
      </w:r>
      <w:r w:rsidR="00896321" w:rsidRPr="005368CC">
        <w:t xml:space="preserve"> then tighten</w:t>
      </w:r>
      <w:r w:rsidR="006143A7">
        <w:t xml:space="preserve">        (</w:t>
      </w:r>
      <w:r w:rsidR="005368CC">
        <w:t>Fig.</w:t>
      </w:r>
      <w:r w:rsidR="006143A7">
        <w:t xml:space="preserve"> </w:t>
      </w:r>
      <w:r w:rsidR="00E31A02" w:rsidRPr="005368CC">
        <w:t>2</w:t>
      </w:r>
      <w:r w:rsidR="007E7396" w:rsidRPr="005368CC">
        <w:t>-</w:t>
      </w:r>
      <w:r w:rsidR="003146C6" w:rsidRPr="005368CC">
        <w:t>2</w:t>
      </w:r>
      <w:r w:rsidR="007E7396" w:rsidRPr="005368CC">
        <w:t>)</w:t>
      </w:r>
      <w:r w:rsidR="006143A7">
        <w:t>.</w:t>
      </w:r>
    </w:p>
    <w:p w:rsidR="004F768E" w:rsidRPr="005368CC" w:rsidRDefault="009D5959" w:rsidP="006143A7">
      <w:pPr>
        <w:pStyle w:val="ProcLevel2"/>
        <w:numPr>
          <w:ilvl w:val="0"/>
          <w:numId w:val="0"/>
        </w:numPr>
        <w:ind w:left="1260"/>
      </w:pPr>
      <w:r w:rsidRPr="005368CC">
        <w:rPr>
          <w:b/>
        </w:rPr>
        <w:t>Do Not Over Tighten</w:t>
      </w:r>
      <w:r w:rsidR="00D04BAE" w:rsidRPr="005368CC">
        <w:rPr>
          <w:b/>
        </w:rPr>
        <w:t>.</w:t>
      </w:r>
    </w:p>
    <w:p w:rsidR="009D5959" w:rsidRDefault="00CB7D91" w:rsidP="009D5959">
      <w:pPr>
        <w:pStyle w:val="ProcLevel2"/>
        <w:tabs>
          <w:tab w:val="clear" w:pos="1620"/>
          <w:tab w:val="num" w:pos="1260"/>
        </w:tabs>
        <w:ind w:left="1260" w:hanging="540"/>
        <w:rPr>
          <w:sz w:val="22"/>
        </w:rPr>
      </w:pPr>
      <w:r w:rsidRPr="005368CC">
        <w:t>Repeat procedure for other side</w:t>
      </w:r>
      <w:r w:rsidR="00003AB3">
        <w:rPr>
          <w:sz w:val="22"/>
        </w:rPr>
        <w:t>.</w:t>
      </w:r>
    </w:p>
    <w:p w:rsidR="00314965" w:rsidRDefault="00D63BA9" w:rsidP="00CB7D91">
      <w:pPr>
        <w:pStyle w:val="ProcLevel2"/>
        <w:numPr>
          <w:ilvl w:val="0"/>
          <w:numId w:val="0"/>
        </w:numPr>
        <w:ind w:left="1260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C635D15" wp14:editId="6AF6CD30">
                <wp:simplePos x="0" y="0"/>
                <wp:positionH relativeFrom="column">
                  <wp:posOffset>-1720215</wp:posOffset>
                </wp:positionH>
                <wp:positionV relativeFrom="paragraph">
                  <wp:posOffset>163830</wp:posOffset>
                </wp:positionV>
                <wp:extent cx="100965" cy="90805"/>
                <wp:effectExtent l="3810" t="1905" r="0" b="2540"/>
                <wp:wrapNone/>
                <wp:docPr id="689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8C51B" id="Rectangle 805" o:spid="_x0000_s1026" style="position:absolute;margin-left:-135.45pt;margin-top:12.9pt;width:7.95pt;height:7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" stroked="f"/>
            </w:pict>
          </mc:Fallback>
        </mc:AlternateContent>
      </w:r>
    </w:p>
    <w:p w:rsidR="00314965" w:rsidRDefault="00314965">
      <w:pPr>
        <w:rPr>
          <w:sz w:val="22"/>
        </w:rPr>
      </w:pPr>
      <w:r>
        <w:rPr>
          <w:sz w:val="22"/>
        </w:rPr>
        <w:br w:type="page"/>
      </w:r>
    </w:p>
    <w:p w:rsidR="009D5959" w:rsidRDefault="009D5959" w:rsidP="00CB7D91">
      <w:pPr>
        <w:pStyle w:val="ProcLevel2"/>
        <w:numPr>
          <w:ilvl w:val="0"/>
          <w:numId w:val="0"/>
        </w:numPr>
        <w:ind w:left="1260"/>
        <w:rPr>
          <w:sz w:val="22"/>
        </w:rPr>
      </w:pPr>
    </w:p>
    <w:p w:rsidR="009B1295" w:rsidRDefault="00CB7670" w:rsidP="00D8100A">
      <w:pPr>
        <w:pStyle w:val="Heading5"/>
        <w:numPr>
          <w:ilvl w:val="0"/>
          <w:numId w:val="41"/>
        </w:numPr>
      </w:pPr>
      <w:r>
        <w:t>C</w:t>
      </w:r>
      <w:r w:rsidR="00003AB3">
        <w:t>lean Rear Mounting Area</w:t>
      </w:r>
      <w:r w:rsidR="002A69F9">
        <w:t xml:space="preserve"> </w:t>
      </w:r>
      <w:r w:rsidR="007E4E17">
        <w:t>and Remove Wheel</w:t>
      </w:r>
    </w:p>
    <w:p w:rsidR="007E4E17" w:rsidRPr="007E4E17" w:rsidRDefault="00AE44F0" w:rsidP="007E4E17">
      <w:pPr>
        <w:autoSpaceDE w:val="0"/>
        <w:autoSpaceDN w:val="0"/>
        <w:adjustRightInd w:val="0"/>
        <w:spacing w:after="120" w:line="360" w:lineRule="auto"/>
        <w:ind w:left="446"/>
      </w:pPr>
      <w:r>
        <w:rPr>
          <w:noProof/>
        </w:rPr>
        <w:drawing>
          <wp:anchor distT="0" distB="0" distL="114300" distR="114300" simplePos="0" relativeHeight="251707904" behindDoc="1" locked="1" layoutInCell="0" allowOverlap="1" wp14:anchorId="16330083" wp14:editId="3DA74E2C">
            <wp:simplePos x="0" y="0"/>
            <wp:positionH relativeFrom="column">
              <wp:posOffset>-176530</wp:posOffset>
            </wp:positionH>
            <wp:positionV relativeFrom="paragraph">
              <wp:posOffset>-41275</wp:posOffset>
            </wp:positionV>
            <wp:extent cx="231775" cy="238125"/>
            <wp:effectExtent l="0" t="0" r="0" b="9525"/>
            <wp:wrapNone/>
            <wp:docPr id="946" name="Picture 212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stop_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E17">
        <w:rPr>
          <w:b/>
          <w:bCs/>
          <w:sz w:val="22"/>
          <w:szCs w:val="22"/>
        </w:rPr>
        <w:t>NOTE: REMOVAL AND REINSTALLATION OF REAR WHEELS IS REQUIRED TO DRILL PANEL EDGE ATTACHMENT HOLES</w:t>
      </w:r>
      <w:r>
        <w:rPr>
          <w:b/>
          <w:bCs/>
          <w:sz w:val="22"/>
          <w:szCs w:val="22"/>
        </w:rPr>
        <w:t xml:space="preserve"> UNLESS A SIDE-ANGLE DRILL IS USED</w:t>
      </w:r>
      <w:r w:rsidR="007E4E17">
        <w:rPr>
          <w:b/>
          <w:bCs/>
          <w:sz w:val="22"/>
          <w:szCs w:val="22"/>
        </w:rPr>
        <w:t>.</w:t>
      </w:r>
    </w:p>
    <w:p w:rsidR="00D8100A" w:rsidRDefault="00AE44F0" w:rsidP="007E4E17">
      <w:pPr>
        <w:pStyle w:val="ProcLevel3"/>
        <w:numPr>
          <w:ilvl w:val="4"/>
          <w:numId w:val="41"/>
        </w:numPr>
        <w:tabs>
          <w:tab w:val="left" w:pos="1080"/>
        </w:tabs>
        <w:ind w:left="1080" w:hanging="720"/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705856" behindDoc="0" locked="0" layoutInCell="1" allowOverlap="1" wp14:anchorId="566ECABF" wp14:editId="7364D647">
            <wp:simplePos x="0" y="0"/>
            <wp:positionH relativeFrom="column">
              <wp:posOffset>-147320</wp:posOffset>
            </wp:positionH>
            <wp:positionV relativeFrom="paragraph">
              <wp:posOffset>940565</wp:posOffset>
            </wp:positionV>
            <wp:extent cx="228600" cy="228600"/>
            <wp:effectExtent l="0" t="0" r="0" b="0"/>
            <wp:wrapNone/>
            <wp:docPr id="944" name="Picture 944" descr="safet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fety_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03808" behindDoc="0" locked="1" layoutInCell="0" allowOverlap="1" wp14:anchorId="7E7D5A46" wp14:editId="29FD32A1">
            <wp:simplePos x="0" y="0"/>
            <wp:positionH relativeFrom="column">
              <wp:posOffset>-137795</wp:posOffset>
            </wp:positionH>
            <wp:positionV relativeFrom="paragraph">
              <wp:posOffset>6350</wp:posOffset>
            </wp:positionV>
            <wp:extent cx="228600" cy="228600"/>
            <wp:effectExtent l="0" t="0" r="0" b="0"/>
            <wp:wrapNone/>
            <wp:docPr id="945" name="Picture 213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aution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B53">
        <w:t>Clean and degrease rear bumper panel</w:t>
      </w:r>
      <w:r w:rsidR="003D17E3">
        <w:t xml:space="preserve"> where splash guard </w:t>
      </w:r>
      <w:r w:rsidR="007E7396">
        <w:t xml:space="preserve">is to be located with </w:t>
      </w:r>
      <w:r w:rsidR="002D7B53">
        <w:t>a clean</w:t>
      </w:r>
      <w:r w:rsidR="00002581">
        <w:t xml:space="preserve"> cloth and </w:t>
      </w:r>
      <w:r w:rsidR="005368CC">
        <w:t>VDC approved cleaner</w:t>
      </w:r>
      <w:r w:rsidR="00851389">
        <w:t>.</w:t>
      </w:r>
    </w:p>
    <w:p w:rsidR="007E4E17" w:rsidRDefault="00AE44F0" w:rsidP="007E4E17">
      <w:pPr>
        <w:pStyle w:val="ProcLevel3"/>
        <w:numPr>
          <w:ilvl w:val="4"/>
          <w:numId w:val="41"/>
        </w:numPr>
        <w:tabs>
          <w:tab w:val="left" w:pos="1080"/>
        </w:tabs>
        <w:ind w:left="1080" w:hanging="720"/>
      </w:pPr>
      <w:r>
        <w:t>If straight and accurate holes cannot be drilled, s</w:t>
      </w:r>
      <w:r w:rsidR="007E4E17">
        <w:t>upport the vehicle and remove the rear wheel.  Follow the Owner’s Manual procedure.</w:t>
      </w:r>
    </w:p>
    <w:p w:rsidR="00216B54" w:rsidRDefault="00AE44F0" w:rsidP="003A5449">
      <w:pPr>
        <w:pStyle w:val="Heading5"/>
        <w:numPr>
          <w:ilvl w:val="0"/>
          <w:numId w:val="3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5FFF90C9" wp14:editId="6A6262EE">
                <wp:simplePos x="0" y="0"/>
                <wp:positionH relativeFrom="column">
                  <wp:posOffset>-3390900</wp:posOffset>
                </wp:positionH>
                <wp:positionV relativeFrom="paragraph">
                  <wp:posOffset>289560</wp:posOffset>
                </wp:positionV>
                <wp:extent cx="2971800" cy="1943100"/>
                <wp:effectExtent l="0" t="0" r="19050" b="19050"/>
                <wp:wrapNone/>
                <wp:docPr id="936" name="Group 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43100"/>
                          <a:chOff x="0" y="0"/>
                          <a:chExt cx="2971800" cy="1943100"/>
                        </a:xfrm>
                      </wpg:grpSpPr>
                      <pic:pic xmlns:pic="http://schemas.openxmlformats.org/drawingml/2006/picture">
                        <pic:nvPicPr>
                          <pic:cNvPr id="510" name="Picture 234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38" y="46892"/>
                            <a:ext cx="246185" cy="24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5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11723" y="1758461"/>
                            <a:ext cx="779780" cy="146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B7670" w:rsidRPr="00F75C0F" w:rsidRDefault="00740EDD" w:rsidP="00CB7670">
                              <w:pPr>
                                <w:pStyle w:val="TextCallou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5C0F">
                                <w:rPr>
                                  <w:sz w:val="20"/>
                                  <w:szCs w:val="20"/>
                                </w:rPr>
                                <w:t xml:space="preserve">Fig. </w:t>
                              </w:r>
                              <w:r w:rsidR="00430C2A" w:rsidRPr="00F75C0F"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F75C0F">
                                <w:rPr>
                                  <w:sz w:val="20"/>
                                  <w:szCs w:val="20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76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18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375138" y="35169"/>
                            <a:ext cx="161798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90D7D" w:rsidRDefault="00394B75" w:rsidP="00CB7670">
                              <w:pPr>
                                <w:pStyle w:val="TextCallout"/>
                                <w:jc w:val="left"/>
                              </w:pPr>
                              <w:r>
                                <w:t>Drill / 6mm Drill Bit</w:t>
                              </w:r>
                            </w:p>
                            <w:p w:rsidR="00CB7670" w:rsidRPr="005C3AD5" w:rsidRDefault="00CB7670" w:rsidP="00CB76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78" name="Group 923"/>
                        <wpg:cNvGrpSpPr>
                          <a:grpSpLocks/>
                        </wpg:cNvGrpSpPr>
                        <wpg:grpSpPr bwMode="auto">
                          <a:xfrm>
                            <a:off x="457200" y="211015"/>
                            <a:ext cx="2164080" cy="1583690"/>
                            <a:chOff x="1686" y="1748"/>
                            <a:chExt cx="3408" cy="2494"/>
                          </a:xfrm>
                        </wpg:grpSpPr>
                        <pic:pic xmlns:pic="http://schemas.openxmlformats.org/drawingml/2006/picture">
                          <pic:nvPicPr>
                            <pic:cNvPr id="679" name="Picture 826" descr="fig4-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32" y="1748"/>
                              <a:ext cx="3043" cy="2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80" name="Freeform 471"/>
                          <wps:cNvSpPr>
                            <a:spLocks/>
                          </wps:cNvSpPr>
                          <wps:spPr bwMode="auto">
                            <a:xfrm rot="1238971">
                              <a:off x="3852" y="1945"/>
                              <a:ext cx="480" cy="830"/>
                            </a:xfrm>
                            <a:custGeom>
                              <a:avLst/>
                              <a:gdLst>
                                <a:gd name="T0" fmla="*/ 1116 w 1116"/>
                                <a:gd name="T1" fmla="*/ 0 h 12"/>
                                <a:gd name="T2" fmla="*/ 0 w 1116"/>
                                <a:gd name="T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16" h="12">
                                  <a:moveTo>
                                    <a:pt x="1116" y="0"/>
                                  </a:move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Text Box 4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7" y="3040"/>
                              <a:ext cx="387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047D4" w:rsidRDefault="00394B75" w:rsidP="00F047D4">
                                <w:pPr>
                                  <w:pStyle w:val="Fig"/>
                                </w:pPr>
                                <w:r>
                                  <w:t>B</w:t>
                                </w:r>
                                <w:r w:rsidR="00B36706"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Rectangle 6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6" y="2855"/>
                              <a:ext cx="888" cy="3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B7670" w:rsidRPr="00F75C0F" w:rsidRDefault="00394B75" w:rsidP="00490D7D">
                                <w:pPr>
                                  <w:pStyle w:val="TextCallou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75C0F">
                                  <w:rPr>
                                    <w:sz w:val="20"/>
                                    <w:szCs w:val="20"/>
                                  </w:rPr>
                                  <w:t>6mm Bit</w:t>
                                </w:r>
                              </w:p>
                              <w:p w:rsidR="00CB7670" w:rsidRPr="005C3AD5" w:rsidRDefault="00CB7670" w:rsidP="00490D7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3" name="Text Box 6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0" y="1800"/>
                              <a:ext cx="387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B7670" w:rsidRDefault="00394B75" w:rsidP="00CB7670">
                                <w:pPr>
                                  <w:pStyle w:val="Fig"/>
                                </w:pPr>
                                <w:r>
                                  <w:t>A</w:t>
                                </w:r>
                                <w:r w:rsidR="00CB7670"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698"/>
                          <wps:cNvSpPr>
                            <a:spLocks/>
                          </wps:cNvSpPr>
                          <wps:spPr bwMode="auto">
                            <a:xfrm rot="2210468" flipV="1">
                              <a:off x="2202" y="3264"/>
                              <a:ext cx="436" cy="89"/>
                            </a:xfrm>
                            <a:custGeom>
                              <a:avLst/>
                              <a:gdLst>
                                <a:gd name="T0" fmla="*/ 1116 w 1116"/>
                                <a:gd name="T1" fmla="*/ 0 h 12"/>
                                <a:gd name="T2" fmla="*/ 0 w 1116"/>
                                <a:gd name="T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16" h="12">
                                  <a:moveTo>
                                    <a:pt x="1116" y="0"/>
                                  </a:move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Text Box 7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1" y="3859"/>
                              <a:ext cx="1808" cy="3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8586C" w:rsidRDefault="00394B75" w:rsidP="00C8586C">
                                <w:pPr>
                                  <w:pStyle w:val="Fig"/>
                                </w:pPr>
                                <w:r>
                                  <w:t>Drill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732"/>
                          <wps:cNvSpPr>
                            <a:spLocks/>
                          </wps:cNvSpPr>
                          <wps:spPr bwMode="auto">
                            <a:xfrm rot="2428065">
                              <a:off x="2048" y="3760"/>
                              <a:ext cx="673" cy="370"/>
                            </a:xfrm>
                            <a:custGeom>
                              <a:avLst/>
                              <a:gdLst>
                                <a:gd name="T0" fmla="*/ 1116 w 1116"/>
                                <a:gd name="T1" fmla="*/ 0 h 12"/>
                                <a:gd name="T2" fmla="*/ 0 w 1116"/>
                                <a:gd name="T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16" h="12">
                                  <a:moveTo>
                                    <a:pt x="1116" y="0"/>
                                  </a:move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737"/>
                          <wps:cNvSpPr>
                            <a:spLocks/>
                          </wps:cNvSpPr>
                          <wps:spPr bwMode="auto">
                            <a:xfrm rot="2807398">
                              <a:off x="3836" y="2808"/>
                              <a:ext cx="702" cy="898"/>
                            </a:xfrm>
                            <a:custGeom>
                              <a:avLst/>
                              <a:gdLst>
                                <a:gd name="T0" fmla="*/ 1116 w 1116"/>
                                <a:gd name="T1" fmla="*/ 0 h 12"/>
                                <a:gd name="T2" fmla="*/ 0 w 1116"/>
                                <a:gd name="T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16" h="12">
                                  <a:moveTo>
                                    <a:pt x="1116" y="0"/>
                                  </a:move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FF90C9" id="Group 936" o:spid="_x0000_s1074" style="position:absolute;left:0;text-align:left;margin-left:-267pt;margin-top:22.8pt;width:234pt;height:153pt;z-index:251650560" coordsize="29718,19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">
                <v:shape id="Picture 234" o:spid="_x0000_s1075" type="#_x0000_t75" alt="tool" style="position:absolute;left:703;top:468;width:2462;height:2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UOWHBAAAA3AAAAA8AAABkcnMvZG93bnJldi54bWxET8uKwjAU3Q/4D+EK7sZUQRmrUURURGRA&#10;7QdcmtuHNje1idqZrzcLweXhvGeL1lTiQY0rLSsY9CMQxKnVJecKkvPm+weE88gaK8uk4I8cLOad&#10;rxnG2j75SI+Tz0UIYRejgsL7OpbSpQUZdH1bEwcus41BH2CTS93gM4SbSg6jaCwNlhwaCqxpVVB6&#10;Pd2Ngv3mmGQmW0e77e8++Z9cDrd0fFCq122XUxCeWv8Rv907rWA0CPPDmXAE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LUOWHBAAAA3AAAAA8AAAAAAAAAAAAAAAAAnwIA&#10;AGRycy9kb3ducmV2LnhtbFBLBQYAAAAABAAEAPcAAACNAwAAAAA=&#10;">
                  <v:imagedata r:id="rId22" o:title="tool"/>
                  <v:path arrowok="t"/>
                </v:shape>
                <v:rect id="Rectangle 536" o:spid="_x0000_s1076" style="position:absolute;left:117;top:17584;width:7798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s7QsQA&#10;AADcAAAADwAAAGRycy9kb3ducmV2LnhtbESPQWvCQBSE70L/w/IKvemmpcaSukoRg156MOYHPLLP&#10;JHT3bciuJvrrXaHgcZiZb5jlerRGXKj3rWMF77MEBHHldMu1gvKYT79A+ICs0TgmBVfysF69TJaY&#10;aTfwgS5FqEWEsM9QQRNCl0npq4Ys+pnriKN3cr3FEGVfS93jEOHWyI8kSaXFluNCgx1tGqr+irNV&#10;4DH/RDOWv/vhZtL6tNvkflso9fY6/nyDCDSGZ/i/vdcK0sUcHm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bO0LEAAAA3AAAAA8AAAAAAAAAAAAAAAAAmAIAAGRycy9k&#10;b3ducmV2LnhtbFBLBQYAAAAABAAEAPUAAACJAwAAAAA=&#10;" stroked="f" strokeweight="0">
                  <v:textbox style="mso-fit-shape-to-text:t" inset="0,0,0,0">
                    <w:txbxContent>
                      <w:p w:rsidR="00CB7670" w:rsidRPr="00F75C0F" w:rsidRDefault="00740EDD" w:rsidP="00CB7670">
                        <w:pPr>
                          <w:pStyle w:val="TextCallout"/>
                          <w:rPr>
                            <w:sz w:val="20"/>
                            <w:szCs w:val="20"/>
                          </w:rPr>
                        </w:pPr>
                        <w:r w:rsidRPr="00F75C0F">
                          <w:rPr>
                            <w:sz w:val="20"/>
                            <w:szCs w:val="20"/>
                          </w:rPr>
                          <w:t xml:space="preserve">Fig. </w:t>
                        </w:r>
                        <w:r w:rsidR="00430C2A" w:rsidRPr="00F75C0F">
                          <w:rPr>
                            <w:sz w:val="20"/>
                            <w:szCs w:val="20"/>
                          </w:rPr>
                          <w:t>4</w:t>
                        </w:r>
                        <w:r w:rsidRPr="00F75C0F">
                          <w:rPr>
                            <w:sz w:val="20"/>
                            <w:szCs w:val="20"/>
                          </w:rPr>
                          <w:t>-1</w:t>
                        </w:r>
                      </w:p>
                    </w:txbxContent>
                  </v:textbox>
                </v:rect>
                <v:rect id="Rectangle 539" o:spid="_x0000_s1077" style="position:absolute;width:29718;height:19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hfaMQA&#10;AADcAAAADwAAAGRycy9kb3ducmV2LnhtbESPQWsCMRSE74L/IbxCb5qt0K2sRlmlgidBW7C9PTbP&#10;ZHHzsmxSd/33TUHocZiZb5jlenCNuFEXas8KXqYZCOLK65qNgs+P3WQOIkRkjY1nUnCnAOvVeLTE&#10;Qvuej3Q7RSMShEOBCmyMbSFlqCw5DFPfEifv4juHMcnOSN1hn+CukbMsy6XDmtOCxZa2lqrr6ccp&#10;eG+/D+WrCbI8R/t19Zt+Zw9GqeenoVyAiDTE//CjvdcK8rcc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4X2jEAAAA3AAAAA8AAAAAAAAAAAAAAAAAmAIAAGRycy9k&#10;b3ducmV2LnhtbFBLBQYAAAAABAAEAPUAAACJAwAAAAA=&#10;" filled="f"/>
                <v:rect id="Rectangle 684" o:spid="_x0000_s1078" style="position:absolute;left:3751;top:351;width:16180;height:3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DjsMA&#10;AADcAAAADwAAAGRycy9kb3ducmV2LnhtbESPQWvCQBSE70L/w/IKvZlNPSQSXUUK0vSmJnh+ZJ/Z&#10;aPZtyG41/fddodDjMDPfMOvtZHtxp9F3jhW8JykI4sbpjlsFdbWfL0H4gKyxd0wKfsjDdvMyW2Oh&#10;3YOPdD+FVkQI+wIVmBCGQkrfGLLoEzcQR+/iRoshyrGVesRHhNteLtI0kxY7jgsGB/ow1NxO31ZB&#10;vnPVeVF+lQdzuGBWL6+f+7pS6u112q1ABJrCf/ivXWoFWZ7D80w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jDjsMAAADcAAAADwAAAAAAAAAAAAAAAACYAgAAZHJzL2Rv&#10;d25yZXYueG1sUEsFBgAAAAAEAAQA9QAAAIgDAAAAAA==&#10;" stroked="f" strokeweight="0">
                  <v:textbox inset="0,0,0,0">
                    <w:txbxContent>
                      <w:p w:rsidR="00490D7D" w:rsidRDefault="00394B75" w:rsidP="00CB7670">
                        <w:pPr>
                          <w:pStyle w:val="TextCallout"/>
                          <w:jc w:val="left"/>
                        </w:pPr>
                        <w:r>
                          <w:t>Drill / 6mm Drill Bit</w:t>
                        </w:r>
                      </w:p>
                      <w:p w:rsidR="00CB7670" w:rsidRPr="005C3AD5" w:rsidRDefault="00CB7670" w:rsidP="00CB7670"/>
                    </w:txbxContent>
                  </v:textbox>
                </v:rect>
                <v:group id="Group 923" o:spid="_x0000_s1079" style="position:absolute;left:4572;top:2110;width:21640;height:15837" coordorigin="1686,1748" coordsize="3408,2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Picture 826" o:spid="_x0000_s1080" type="#_x0000_t75" alt="fig4-1" style="position:absolute;left:1832;top:1748;width:3043;height: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QcafFAAAA3AAAAA8AAABkcnMvZG93bnJldi54bWxEj1FrwjAUhd8F/0O4gm8z3QZ164yig2Fh&#10;jjEV9npp7pqy5qYk0dZ/vwgDHw/nnO9wFqvBtuJMPjSOFdzPMhDEldMN1wqOh7e7JxAhImtsHZOC&#10;CwVYLcejBRba9fxF532sRYJwKFCBibErpAyVIYth5jri5P04bzEm6WupPfYJblv5kGW5tNhwWjDY&#10;0auh6nd/sgra3fyjKreyP3rzXh4+9Xefbx6Vmk6G9QuISEO8hf/bpVaQz5/heiYd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EHGnxQAAANwAAAAPAAAAAAAAAAAAAAAA&#10;AJ8CAABkcnMvZG93bnJldi54bWxQSwUGAAAAAAQABAD3AAAAkQMAAAAA&#10;">
                    <v:imagedata r:id="rId33" o:title="fig4-1"/>
                  </v:shape>
                  <v:shape id="Freeform 471" o:spid="_x0000_s1081" style="position:absolute;left:3852;top:1945;width:480;height:830;rotation:1353287fd;visibility:visible;mso-wrap-style:square;v-text-anchor:top" coordsize="11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QJlb4A&#10;AADcAAAADwAAAGRycy9kb3ducmV2LnhtbERPyQrCMBC9C/5DGMGbpnpwqUYRQRBvLojHsRnbYjOp&#10;TazVrzcHwePj7fNlYwpRU+VyywoG/QgEcWJ1zqmC03HTm4BwHlljYZkUvMnBctFuzTHW9sV7qg8+&#10;FSGEXYwKMu/LWEqXZGTQ9W1JHLibrQz6AKtU6gpfIdwUchhFI2kw59CQYUnrjJL74WkUfOS1mUo6&#10;F4PxdHWr7+PdJbEPpbqdZjUD4anxf/HPvdUKRpMwP5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MUCZW+AAAA3AAAAA8AAAAAAAAAAAAAAAAAmAIAAGRycy9kb3ducmV2&#10;LnhtbFBLBQYAAAAABAAEAPUAAACDAwAAAAA=&#10;" path="m1116,l,12e" filled="f">
                    <v:path arrowok="t" o:connecttype="custom" o:connectlocs="480,0;0,830" o:connectangles="0,0"/>
                  </v:shape>
                  <v:shape id="Text Box 475" o:spid="_x0000_s1082" type="#_x0000_t202" style="position:absolute;left:4707;top:3040;width:387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0RM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Q7Kc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ldETEAAAA3AAAAA8AAAAAAAAAAAAAAAAAmAIAAGRycy9k&#10;b3ducmV2LnhtbFBLBQYAAAAABAAEAPUAAACJAwAAAAA=&#10;" filled="f" stroked="f">
                    <v:textbox>
                      <w:txbxContent>
                        <w:p w:rsidR="00F047D4" w:rsidRDefault="00394B75" w:rsidP="00F047D4">
                          <w:pPr>
                            <w:pStyle w:val="Fig"/>
                          </w:pPr>
                          <w:r>
                            <w:t>B</w:t>
                          </w:r>
                          <w:r w:rsidR="00B36706">
                            <w:t xml:space="preserve"> </w:t>
                          </w:r>
                        </w:p>
                      </w:txbxContent>
                    </v:textbox>
                  </v:shape>
                  <v:rect id="Rectangle 683" o:spid="_x0000_s1083" style="position:absolute;left:1686;top:2855;width:888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QMcMA&#10;AADcAAAADwAAAGRycy9kb3ducmV2LnhtbESPQWvCQBSE70L/w/IKvemmOaQhuooI0nizJnh+ZJ/Z&#10;aPZtyK6a/vtuodDjMDPfMKvNZHvxoNF3jhW8LxIQxI3THbcK6mo/z0H4gKyxd0wKvsnDZv0yW2Gh&#10;3ZO/6HEKrYgQ9gUqMCEMhZS+MWTRL9xAHL2LGy2GKMdW6hGfEW57mSZJJi12HBcMDrQz1NxOd6vg&#10;Y+uqc1oeyqM5XjCr8+vnvq6UenudtksQgabwH/5rl1pBlqfweyYe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oQMcMAAADcAAAADwAAAAAAAAAAAAAAAACYAgAAZHJzL2Rv&#10;d25yZXYueG1sUEsFBgAAAAAEAAQA9QAAAIgDAAAAAA==&#10;" stroked="f" strokeweight="0">
                    <v:textbox inset="0,0,0,0">
                      <w:txbxContent>
                        <w:p w:rsidR="00CB7670" w:rsidRPr="00F75C0F" w:rsidRDefault="00394B75" w:rsidP="00490D7D">
                          <w:pPr>
                            <w:pStyle w:val="TextCallout"/>
                            <w:rPr>
                              <w:sz w:val="20"/>
                              <w:szCs w:val="20"/>
                            </w:rPr>
                          </w:pPr>
                          <w:r w:rsidRPr="00F75C0F">
                            <w:rPr>
                              <w:sz w:val="20"/>
                              <w:szCs w:val="20"/>
                            </w:rPr>
                            <w:t>6mm Bit</w:t>
                          </w:r>
                        </w:p>
                        <w:p w:rsidR="00CB7670" w:rsidRPr="005C3AD5" w:rsidRDefault="00CB7670" w:rsidP="00490D7D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 id="Text Box 687" o:spid="_x0000_s1084" type="#_x0000_t202" style="position:absolute;left:4350;top:1800;width:387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Pq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8WQI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7T6jEAAAA3AAAAA8AAAAAAAAAAAAAAAAAmAIAAGRycy9k&#10;b3ducmV2LnhtbFBLBQYAAAAABAAEAPUAAACJAwAAAAA=&#10;" filled="f" stroked="f">
                    <v:textbox>
                      <w:txbxContent>
                        <w:p w:rsidR="00CB7670" w:rsidRDefault="00394B75" w:rsidP="00CB7670">
                          <w:pPr>
                            <w:pStyle w:val="Fig"/>
                          </w:pPr>
                          <w:r>
                            <w:t>A</w:t>
                          </w:r>
                          <w:r w:rsidR="00CB7670">
                            <w:t xml:space="preserve"> </w:t>
                          </w:r>
                        </w:p>
                      </w:txbxContent>
                    </v:textbox>
                  </v:shape>
                  <v:shape id="Freeform 698" o:spid="_x0000_s1085" style="position:absolute;left:2202;top:3264;width:436;height:89;rotation:-2414421fd;flip:y;visibility:visible;mso-wrap-style:square;v-text-anchor:top" coordsize="11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MfMUA&#10;AADcAAAADwAAAGRycy9kb3ducmV2LnhtbESP3WrCQBSE74W+w3IKvTOb+IdGVxGxxaIIRvH6kD1N&#10;QrNnQ3ar6dt3C4KXw8x8wyxWnanFjVpXWVaQRDEI4tzqigsFl/N7fwrCeWSNtWVS8EsOVsuX3gJT&#10;be98olvmCxEg7FJUUHrfpFK6vCSDLrINcfC+bGvQB9kWUrd4D3BTy0EcT6TBisNCiQ1tSsq/sx+j&#10;YLaT58PHdj9ukmNW2+FnNUquG6XeXrv1HISnzj/Dj/ZOK5hMR/B/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sx8xQAAANwAAAAPAAAAAAAAAAAAAAAAAJgCAABkcnMv&#10;ZG93bnJldi54bWxQSwUGAAAAAAQABAD1AAAAigMAAAAA&#10;" path="m1116,l,12e" filled="f">
                    <v:path arrowok="t" o:connecttype="custom" o:connectlocs="436,0;0,89" o:connectangles="0,0"/>
                  </v:shape>
                  <v:shape id="Text Box 715" o:spid="_x0000_s1086" type="#_x0000_t202" style="position:absolute;left:2741;top:3859;width:1808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sMMQA&#10;AADcAAAADwAAAGRycy9kb3ducmV2LnhtbESPT2sCMRTE74LfIbyCN00qdbFbsyKWgielagu9PTZv&#10;/9DNy7JJ3fXbG6HgcZiZ3zCr9WAbcaHO1441PM8UCOLcmZpLDefTx3QJwgdkg41j0nAlD+tsPFph&#10;alzPn3Q5hlJECPsUNVQhtKmUPq/Iop+5ljh6hesshii7UpoO+wi3jZwrlUiLNceFClvaVpT/Hv+s&#10;hq998fP9og7lu120vRuUZPsqtZ48DZs3EIGG8Aj/t3dGQ7JM4H4mHg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M7DDEAAAA3AAAAA8AAAAAAAAAAAAAAAAAmAIAAGRycy9k&#10;b3ducmV2LnhtbFBLBQYAAAAABAAEAPUAAACJAwAAAAA=&#10;" filled="f" stroked="f">
                    <v:textbox>
                      <w:txbxContent>
                        <w:p w:rsidR="00C8586C" w:rsidRDefault="00394B75" w:rsidP="00C8586C">
                          <w:pPr>
                            <w:pStyle w:val="Fig"/>
                          </w:pPr>
                          <w:r>
                            <w:t>Drill</w:t>
                          </w:r>
                        </w:p>
                      </w:txbxContent>
                    </v:textbox>
                  </v:shape>
                  <v:shape id="Freeform 732" o:spid="_x0000_s1087" style="position:absolute;left:2048;top:3760;width:673;height:370;rotation:2652094fd;visibility:visible;mso-wrap-style:square;v-text-anchor:top" coordsize="11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EKf8UA&#10;AADcAAAADwAAAGRycy9kb3ducmV2LnhtbESPT2vCQBTE70K/w/IKvYhu9OCf6CpiCfRUahTE2zP7&#10;mg3Nvg3ZrYnfvlsQPA4z8xtmve1tLW7U+sqxgsk4AUFcOF1xqeB0zEYLED4ga6wdk4I7edhuXgZr&#10;TLXr+EC3PJQiQtinqMCE0KRS+sKQRT92DXH0vl1rMUTZllK32EW4reU0SWbSYsVxwWBDe0PFT/5r&#10;FdSmvJ/z4bS70Pt1uTt8mc8sM0q9vfa7FYhAfXiGH+0PrWC2mMP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4Qp/xQAAANwAAAAPAAAAAAAAAAAAAAAAAJgCAABkcnMv&#10;ZG93bnJldi54bWxQSwUGAAAAAAQABAD1AAAAigMAAAAA&#10;" path="m1116,l,12e" filled="f">
                    <v:path arrowok="t" o:connecttype="custom" o:connectlocs="673,0;0,370" o:connectangles="0,0"/>
                  </v:shape>
                  <v:shape id="Freeform 737" o:spid="_x0000_s1088" style="position:absolute;left:3836;top:2808;width:702;height:898;rotation:3066427fd;visibility:visible;mso-wrap-style:square;v-text-anchor:top" coordsize="11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bbUcEA&#10;AADcAAAADwAAAGRycy9kb3ducmV2LnhtbERPTYvCMBC9C/sfwix401QXRKpR7LLLCuLBqoi3oRnb&#10;YjMpSVbrvzcHwePjfc+XnWnEjZyvLSsYDRMQxIXVNZcKDvvfwRSED8gaG8uk4EEelouP3hxTbe+8&#10;o1seShFD2KeooAqhTaX0RUUG/dC2xJG7WGcwROhKqR3eY7hp5DhJJtJgzbGhwpa+Kyqu+b9R8HfM&#10;NtL/yJbdKduez834kX0Zpfqf3WoGIlAX3uKXe60VTKZxbT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m21HBAAAA3AAAAA8AAAAAAAAAAAAAAAAAmAIAAGRycy9kb3du&#10;cmV2LnhtbFBLBQYAAAAABAAEAPUAAACGAwAAAAA=&#10;" path="m1116,l,12e" filled="f">
                    <v:path arrowok="t" o:connecttype="custom" o:connectlocs="702,0;0,898" o:connectangles="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6E9E3212" wp14:editId="45F3DDF1">
                <wp:simplePos x="0" y="0"/>
                <wp:positionH relativeFrom="column">
                  <wp:posOffset>-3413760</wp:posOffset>
                </wp:positionH>
                <wp:positionV relativeFrom="paragraph">
                  <wp:posOffset>2329815</wp:posOffset>
                </wp:positionV>
                <wp:extent cx="2994660" cy="1828800"/>
                <wp:effectExtent l="0" t="0" r="15240" b="19050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4660" cy="1828800"/>
                          <a:chOff x="0" y="0"/>
                          <a:chExt cx="2995246" cy="1828800"/>
                        </a:xfrm>
                      </wpg:grpSpPr>
                      <wps:wsp>
                        <wps:cNvPr id="916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23446" y="0"/>
                            <a:ext cx="2971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37" name="Group 937"/>
                        <wpg:cNvGrpSpPr/>
                        <wpg:grpSpPr>
                          <a:xfrm>
                            <a:off x="0" y="70338"/>
                            <a:ext cx="2921488" cy="1750402"/>
                            <a:chOff x="0" y="0"/>
                            <a:chExt cx="2921488" cy="1750402"/>
                          </a:xfrm>
                        </wpg:grpSpPr>
                        <wps:wsp>
                          <wps:cNvPr id="915" name="Text Box 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12277"/>
                              <a:ext cx="685800" cy="23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7B53" w:rsidRDefault="002D7B53">
                                <w:pPr>
                                  <w:pStyle w:val="Fig"/>
                                </w:pPr>
                                <w:r>
                                  <w:t xml:space="preserve">Fig. </w:t>
                                </w:r>
                                <w:r w:rsidR="00855794">
                                  <w:t>4</w:t>
                                </w:r>
                                <w:r w:rsidR="00E0550D">
                                  <w:t>-</w:t>
                                </w:r>
                                <w:r w:rsidR="00430C2A"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17" name="Group 924"/>
                          <wpg:cNvGrpSpPr>
                            <a:grpSpLocks/>
                          </wpg:cNvGrpSpPr>
                          <wpg:grpSpPr bwMode="auto">
                            <a:xfrm>
                              <a:off x="70338" y="0"/>
                              <a:ext cx="2851150" cy="1674495"/>
                              <a:chOff x="1036" y="5045"/>
                              <a:chExt cx="4490" cy="2637"/>
                            </a:xfrm>
                          </wpg:grpSpPr>
                          <pic:pic xmlns:pic="http://schemas.openxmlformats.org/drawingml/2006/picture">
                            <pic:nvPicPr>
                              <pic:cNvPr id="918" name="Picture 827" descr="4-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17" y="5045"/>
                                <a:ext cx="2525" cy="2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19" name="Freeform 470"/>
                            <wps:cNvSpPr>
                              <a:spLocks/>
                            </wps:cNvSpPr>
                            <wps:spPr bwMode="auto">
                              <a:xfrm rot="3561380">
                                <a:off x="2126" y="6554"/>
                                <a:ext cx="779" cy="110"/>
                              </a:xfrm>
                              <a:custGeom>
                                <a:avLst/>
                                <a:gdLst>
                                  <a:gd name="T0" fmla="*/ 1116 w 1116"/>
                                  <a:gd name="T1" fmla="*/ 0 h 12"/>
                                  <a:gd name="T2" fmla="*/ 0 w 1116"/>
                                  <a:gd name="T3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116" h="12">
                                    <a:moveTo>
                                      <a:pt x="1116" y="0"/>
                                    </a:moveTo>
                                    <a:lnTo>
                                      <a:pt x="0" y="12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0" name="Text Box 5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1" y="7351"/>
                                <a:ext cx="628" cy="3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36706" w:rsidRDefault="00D72E94" w:rsidP="00B36706">
                                  <w:pPr>
                                    <w:pStyle w:val="Fig"/>
                                  </w:pPr>
                                  <w:r>
                                    <w:t>C</w:t>
                                  </w:r>
                                  <w:r w:rsidR="00B36706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1" name="Freeform 543"/>
                            <wps:cNvSpPr>
                              <a:spLocks/>
                            </wps:cNvSpPr>
                            <wps:spPr bwMode="auto">
                              <a:xfrm rot="1632436">
                                <a:off x="3422" y="5598"/>
                                <a:ext cx="844" cy="1695"/>
                              </a:xfrm>
                              <a:custGeom>
                                <a:avLst/>
                                <a:gdLst>
                                  <a:gd name="T0" fmla="*/ 1116 w 1116"/>
                                  <a:gd name="T1" fmla="*/ 0 h 12"/>
                                  <a:gd name="T2" fmla="*/ 0 w 1116"/>
                                  <a:gd name="T3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116" h="12">
                                    <a:moveTo>
                                      <a:pt x="1116" y="0"/>
                                    </a:moveTo>
                                    <a:lnTo>
                                      <a:pt x="0" y="12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2" name="Text Box 5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36" y="5930"/>
                                <a:ext cx="1378" cy="8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30C2A" w:rsidRDefault="004B2697" w:rsidP="00430C2A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 xml:space="preserve">Supplied </w:t>
                                  </w:r>
                                  <w:r w:rsidR="00430C2A">
                                    <w:t>Spring Clips</w:t>
                                  </w:r>
                                </w:p>
                                <w:p w:rsidR="00394B75" w:rsidRDefault="00394B75" w:rsidP="00430C2A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(small)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3" name="Rectangle 5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36" y="5740"/>
                                <a:ext cx="357" cy="2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65C39" w:rsidRDefault="00430C2A" w:rsidP="00430C2A">
                                  <w:pPr>
                                    <w:pStyle w:val="TextCallout"/>
                                    <w:jc w:val="left"/>
                                  </w:pPr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24" name="Freeform 733"/>
                            <wps:cNvSpPr>
                              <a:spLocks/>
                            </wps:cNvSpPr>
                            <wps:spPr bwMode="auto">
                              <a:xfrm rot="1238971" flipV="1">
                                <a:off x="3321" y="7280"/>
                                <a:ext cx="770" cy="71"/>
                              </a:xfrm>
                              <a:custGeom>
                                <a:avLst/>
                                <a:gdLst>
                                  <a:gd name="T0" fmla="*/ 1116 w 1116"/>
                                  <a:gd name="T1" fmla="*/ 0 h 12"/>
                                  <a:gd name="T2" fmla="*/ 0 w 1116"/>
                                  <a:gd name="T3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116" h="12">
                                    <a:moveTo>
                                      <a:pt x="1116" y="0"/>
                                    </a:moveTo>
                                    <a:lnTo>
                                      <a:pt x="0" y="12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5" name="Freeform 738"/>
                            <wps:cNvSpPr>
                              <a:spLocks/>
                            </wps:cNvSpPr>
                            <wps:spPr bwMode="auto">
                              <a:xfrm rot="2807398">
                                <a:off x="3571" y="5400"/>
                                <a:ext cx="123" cy="1004"/>
                              </a:xfrm>
                              <a:custGeom>
                                <a:avLst/>
                                <a:gdLst>
                                  <a:gd name="T0" fmla="*/ 1116 w 1116"/>
                                  <a:gd name="T1" fmla="*/ 0 h 12"/>
                                  <a:gd name="T2" fmla="*/ 0 w 1116"/>
                                  <a:gd name="T3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116" h="12">
                                    <a:moveTo>
                                      <a:pt x="1116" y="0"/>
                                    </a:moveTo>
                                    <a:lnTo>
                                      <a:pt x="0" y="12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6" name="Text Box 7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76" y="5315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924FA" w:rsidRDefault="002924FA" w:rsidP="002924FA">
                                  <w:pPr>
                                    <w:pStyle w:val="Fig"/>
                                  </w:pPr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7" name="Freeform 783"/>
                            <wps:cNvSpPr>
                              <a:spLocks/>
                            </wps:cNvSpPr>
                            <wps:spPr bwMode="auto">
                              <a:xfrm rot="2072341">
                                <a:off x="2378" y="5960"/>
                                <a:ext cx="402" cy="497"/>
                              </a:xfrm>
                              <a:custGeom>
                                <a:avLst/>
                                <a:gdLst>
                                  <a:gd name="T0" fmla="*/ 1116 w 1116"/>
                                  <a:gd name="T1" fmla="*/ 0 h 12"/>
                                  <a:gd name="T2" fmla="*/ 0 w 1116"/>
                                  <a:gd name="T3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116" h="12">
                                    <a:moveTo>
                                      <a:pt x="1116" y="0"/>
                                    </a:moveTo>
                                    <a:lnTo>
                                      <a:pt x="0" y="12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2" name="Text Box 8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8" y="6503"/>
                                <a:ext cx="1268" cy="9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4B75" w:rsidRDefault="004B2697" w:rsidP="00394B75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 xml:space="preserve">Supplied </w:t>
                                  </w:r>
                                  <w:r w:rsidR="00394B75">
                                    <w:t>Spring Clip</w:t>
                                  </w:r>
                                </w:p>
                                <w:p w:rsidR="00394B75" w:rsidRDefault="00394B75" w:rsidP="00394B75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(large)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3" name="Freeform 831"/>
                            <wps:cNvSpPr>
                              <a:spLocks/>
                            </wps:cNvSpPr>
                            <wps:spPr bwMode="auto">
                              <a:xfrm rot="1632436">
                                <a:off x="3385" y="6612"/>
                                <a:ext cx="894" cy="641"/>
                              </a:xfrm>
                              <a:custGeom>
                                <a:avLst/>
                                <a:gdLst>
                                  <a:gd name="T0" fmla="*/ 1116 w 1116"/>
                                  <a:gd name="T1" fmla="*/ 0 h 12"/>
                                  <a:gd name="T2" fmla="*/ 0 w 1116"/>
                                  <a:gd name="T3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116" h="12">
                                    <a:moveTo>
                                      <a:pt x="1116" y="0"/>
                                    </a:moveTo>
                                    <a:lnTo>
                                      <a:pt x="0" y="12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9E3212" id="Group 938" o:spid="_x0000_s1089" style="position:absolute;left:0;text-align:left;margin-left:-268.8pt;margin-top:183.45pt;width:235.8pt;height:2in;z-index:251670016" coordsize="29952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">
                <v:rect id="Rectangle 781" o:spid="_x0000_s1090" style="position:absolute;left:234;width:29718;height:18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unsMA&#10;AADcAAAADwAAAGRycy9kb3ducmV2LnhtbESPQWsCMRSE7wX/Q3iCt5q1oNTVKGtR6EmoCurtsXkm&#10;i5uXZRPd7b9vCoUeh5n5hlmue1eLJ7Wh8qxgMs5AEJdeV2wUnI6713cQISJrrD2Tgm8KsF4NXpaY&#10;a9/xFz0P0YgE4ZCjAhtjk0sZSksOw9g3xMm7+dZhTLI1UrfYJbir5VuWzaTDitOCxYY+LJX3w8Mp&#10;2DbXfTE1QRbnaC93v+l2dm+UGg37YgEiUh//w3/tT61gPpnB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MunsMAAADcAAAADwAAAAAAAAAAAAAAAACYAgAAZHJzL2Rv&#10;d25yZXYueG1sUEsFBgAAAAAEAAQA9QAAAIgDAAAAAA==&#10;" filled="f"/>
                <v:group id="Group 937" o:spid="_x0000_s1091" style="position:absolute;top:703;width:29214;height:17504" coordsize="29214,17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Text Box 388" o:spid="_x0000_s1092" type="#_x0000_t202" style="position:absolute;top:15122;width:6858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Bzls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wRi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BzlsMAAADcAAAADwAAAAAAAAAAAAAAAACYAgAAZHJzL2Rv&#10;d25yZXYueG1sUEsFBgAAAAAEAAQA9QAAAIgDAAAAAA==&#10;" filled="f" stroked="f">
                    <v:textbox>
                      <w:txbxContent>
                        <w:p w:rsidR="002D7B53" w:rsidRDefault="002D7B53">
                          <w:pPr>
                            <w:pStyle w:val="Fig"/>
                          </w:pPr>
                          <w:r>
                            <w:t xml:space="preserve">Fig. </w:t>
                          </w:r>
                          <w:r w:rsidR="00855794">
                            <w:t>4</w:t>
                          </w:r>
                          <w:r w:rsidR="00E0550D">
                            <w:t>-</w:t>
                          </w:r>
                          <w:r w:rsidR="00430C2A">
                            <w:t>2</w:t>
                          </w:r>
                        </w:p>
                      </w:txbxContent>
                    </v:textbox>
                  </v:shape>
                  <v:group id="Group 924" o:spid="_x0000_s1093" style="position:absolute;left:703;width:28511;height:16744" coordorigin="1036,5045" coordsize="4490,2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  <v:shape id="Picture 827" o:spid="_x0000_s1094" type="#_x0000_t75" alt="4-2" style="position:absolute;left:2117;top:5045;width:2525;height:2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dXzHBAAAA3AAAAA8AAABkcnMvZG93bnJldi54bWxET89rwjAUvgv7H8IbeNPUMkatRhFhMNhJ&#10;W/D6bJ5NtXkpTarVv345DHb8+H6vt6NtxZ163zhWsJgnIIgrpxuuFZTF1ywD4QOyxtYxKXiSh+3m&#10;bbLGXLsHH+h+DLWIIexzVGBC6HIpfWXIop+7jjhyF9dbDBH2tdQ9PmK4bWWaJJ/SYsOxwWBHe0PV&#10;7ThYBTiknb0eitfenD5clZU/t/J1Vmr6Pu5WIAKN4V/85/7WCpaLuDaeiUd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odXzHBAAAA3AAAAA8AAAAAAAAAAAAAAAAAnwIA&#10;AGRycy9kb3ducmV2LnhtbFBLBQYAAAAABAAEAPcAAACNAwAAAAA=&#10;">
                      <v:imagedata r:id="rId35" o:title="4-2"/>
                    </v:shape>
                    <v:shape id="Freeform 470" o:spid="_x0000_s1095" style="position:absolute;left:2126;top:6554;width:779;height:110;rotation:3889977fd;visibility:visible;mso-wrap-style:square;v-text-anchor:top" coordsize="11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3DMMA&#10;AADcAAAADwAAAGRycy9kb3ducmV2LnhtbESPQWsCMRSE7wX/Q3iCt5rdHkRXo4hYkHpy24LH5+a5&#10;u7h5CUm6rv/eFAo9DjPzDbPaDKYTPfnQWlaQTzMQxJXVLdcKvj7fX+cgQkTW2FkmBQ8KsFmPXlZY&#10;aHvnE/VlrEWCcChQQROjK6QMVUMGw9Q64uRdrTcYk/S11B7vCW46+ZZlM2mw5bTQoKNdQ9Wt/DEK&#10;3BmNnF+O+5n/aMuj678Pvc6VmoyH7RJEpCH+h//aB61gkS/g90w6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u3DMMAAADcAAAADwAAAAAAAAAAAAAAAACYAgAAZHJzL2Rv&#10;d25yZXYueG1sUEsFBgAAAAAEAAQA9QAAAIgDAAAAAA==&#10;" path="m1116,l,12e" filled="f">
                      <v:path arrowok="t" o:connecttype="custom" o:connectlocs="779,0;0,110" o:connectangles="0,0"/>
                    </v:shape>
                    <v:shape id="Text Box 538" o:spid="_x0000_s1096" type="#_x0000_t202" style="position:absolute;left:3971;top:7351;width:628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as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tJl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+xqzwgAAANwAAAAPAAAAAAAAAAAAAAAAAJgCAABkcnMvZG93&#10;bnJldi54bWxQSwUGAAAAAAQABAD1AAAAhwMAAAAA&#10;" filled="f" stroked="f">
                      <v:textbox>
                        <w:txbxContent>
                          <w:p w:rsidR="00B36706" w:rsidRDefault="00D72E94" w:rsidP="00B36706">
                            <w:pPr>
                              <w:pStyle w:val="Fig"/>
                            </w:pPr>
                            <w:r>
                              <w:t>C</w:t>
                            </w:r>
                            <w:r w:rsidR="00B36706">
                              <w:t xml:space="preserve"> </w:t>
                            </w:r>
                          </w:p>
                        </w:txbxContent>
                      </v:textbox>
                    </v:shape>
                    <v:shape id="Freeform 543" o:spid="_x0000_s1097" style="position:absolute;left:3422;top:5598;width:844;height:1695;rotation:1783055fd;visibility:visible;mso-wrap-style:square;v-text-anchor:top" coordsize="11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L2XMYA&#10;AADcAAAADwAAAGRycy9kb3ducmV2LnhtbESPT2sCMRTE74LfITyhl1KzESp2axQRCy3Ug3/A63Pz&#10;uhvcvCybdF376ZtCweMwM79h5sve1aKjNljPGtQ4A0FceGO51HA8vD3NQISIbLD2TBpuFGC5GA7m&#10;mBt/5R11+1iKBOGQo4YqxiaXMhQVOQxj3xAn78u3DmOSbSlNi9cEd7WcZNlUOrScFipsaF1Rcdl/&#10;Ow3WqvhzMme3kY+35674UNvPoLR+GPWrVxCR+ngP/7ffjYaXiYK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L2XMYAAADcAAAADwAAAAAAAAAAAAAAAACYAgAAZHJz&#10;L2Rvd25yZXYueG1sUEsFBgAAAAAEAAQA9QAAAIsDAAAAAA==&#10;" path="m1116,l,12e" filled="f">
                      <v:path arrowok="t" o:connecttype="custom" o:connectlocs="844,0;0,1695" o:connectangles="0,0"/>
                    </v:shape>
                    <v:shape id="Text Box 548" o:spid="_x0000_s1098" type="#_x0000_t202" style="position:absolute;left:1036;top:5930;width:1378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hX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mWa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lIV/EAAAA3AAAAA8AAAAAAAAAAAAAAAAAmAIAAGRycy9k&#10;b3ducmV2LnhtbFBLBQYAAAAABAAEAPUAAACJAwAAAAA=&#10;" filled="f" stroked="f">
                      <v:textbox>
                        <w:txbxContent>
                          <w:p w:rsidR="00430C2A" w:rsidRDefault="004B2697" w:rsidP="00430C2A">
                            <w:pPr>
                              <w:pStyle w:val="Fig"/>
                              <w:jc w:val="center"/>
                            </w:pPr>
                            <w:r>
                              <w:t xml:space="preserve">Supplied </w:t>
                            </w:r>
                            <w:r w:rsidR="00430C2A">
                              <w:t>Spring Clips</w:t>
                            </w:r>
                          </w:p>
                          <w:p w:rsidR="00394B75" w:rsidRDefault="00394B75" w:rsidP="00430C2A">
                            <w:pPr>
                              <w:pStyle w:val="Fig"/>
                              <w:jc w:val="center"/>
                            </w:pPr>
                            <w:r>
                              <w:t>(small)</w:t>
                            </w:r>
                          </w:p>
                        </w:txbxContent>
                      </v:textbox>
                    </v:shape>
                    <v:rect id="Rectangle 549" o:spid="_x0000_s1099" style="position:absolute;left:4636;top:5740;width:35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R+xsQA&#10;AADcAAAADwAAAGRycy9kb3ducmV2LnhtbESPQWvCQBSE7wX/w/IEb3VjBKvRVUSQpjdrgudH9pmN&#10;Zt+G7FbTf98tFHocZuYbZrMbbCse1PvGsYLZNAFBXDndcK2gLI6vSxA+IGtsHZOCb/Kw245eNphp&#10;9+RPepxDLSKEfYYKTAhdJqWvDFn0U9cRR+/qeoshyr6WusdnhNtWpkmykBYbjgsGOzoYqu7nL6vg&#10;be+KS5p/5CdzuuKiXN7ej2Wh1GQ87NcgAg3hP/zXzrWCVTqH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UfsbEAAAA3AAAAA8AAAAAAAAAAAAAAAAAmAIAAGRycy9k&#10;b3ducmV2LnhtbFBLBQYAAAAABAAEAPUAAACJAwAAAAA=&#10;" stroked="f" strokeweight="0">
                      <v:textbox inset="0,0,0,0">
                        <w:txbxContent>
                          <w:p w:rsidR="00E65C39" w:rsidRDefault="00430C2A" w:rsidP="00430C2A">
                            <w:pPr>
                              <w:pStyle w:val="TextCallout"/>
                              <w:jc w:val="left"/>
                            </w:pPr>
                            <w:r>
                              <w:t>B</w:t>
                            </w:r>
                          </w:p>
                        </w:txbxContent>
                      </v:textbox>
                    </v:rect>
                    <v:shape id="Freeform 733" o:spid="_x0000_s1100" style="position:absolute;left:3321;top:7280;width:770;height:71;rotation:-1353287fd;flip:y;visibility:visible;mso-wrap-style:square;v-text-anchor:top" coordsize="11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JKv8UA&#10;AADcAAAADwAAAGRycy9kb3ducmV2LnhtbESPQWvCQBSE74L/YXmF3nTTINKmWUWlLZ6EGqE9PrIv&#10;2WD2bchuY+yvdwsFj8PMfMPk69G2YqDeN44VPM0TEMSl0w3XCk7F++wZhA/IGlvHpOBKHtar6STH&#10;TLsLf9JwDLWIEPYZKjAhdJmUvjRk0c9dRxy9yvUWQ5R9LXWPlwi3rUyTZCktNhwXDHa0M1Sejz9W&#10;gf01i/HrVOza4loN329petgOH0o9PoybVxCBxnAP/7f3WsFLuoC/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kq/xQAAANwAAAAPAAAAAAAAAAAAAAAAAJgCAABkcnMv&#10;ZG93bnJldi54bWxQSwUGAAAAAAQABAD1AAAAigMAAAAA&#10;" path="m1116,l,12e" filled="f">
                      <v:path arrowok="t" o:connecttype="custom" o:connectlocs="770,0;0,71" o:connectangles="0,0"/>
                    </v:shape>
                    <v:shape id="Freeform 738" o:spid="_x0000_s1101" style="position:absolute;left:3571;top:5400;width:123;height:1004;rotation:3066427fd;visibility:visible;mso-wrap-style:square;v-text-anchor:top" coordsize="11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W/o8UA&#10;AADcAAAADwAAAGRycy9kb3ducmV2LnhtbESPQWvCQBSE70L/w/IEb7oxpVJTV2lKxULpoaki3h7Z&#10;1yQ0+zbsrhr/fVcQPA4z8w2zWPWmFSdyvrGsYDpJQBCXVjdcKdj+rMfPIHxA1thaJgUX8rBaPgwW&#10;mGl75m86FaESEcI+QwV1CF0mpS9rMugntiOO3q91BkOUrpLa4TnCTSvTJJlJgw3HhRo7equp/CuO&#10;RsFml39K/y47dvv863Bo00v+aJQaDfvXFxCB+nAP39ofWsE8fYLr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9b+jxQAAANwAAAAPAAAAAAAAAAAAAAAAAJgCAABkcnMv&#10;ZG93bnJldi54bWxQSwUGAAAAAAQABAD1AAAAigMAAAAA&#10;" path="m1116,l,12e" filled="f">
                      <v:path arrowok="t" o:connecttype="custom" o:connectlocs="123,0;0,1004" o:connectangles="0,0"/>
                    </v:shape>
                    <v:shape id="Text Box 757" o:spid="_x0000_s1102" type="#_x0000_t202" style="position:absolute;left:3876;top:5315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4nX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uU8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eJ1zEAAAA3AAAAA8AAAAAAAAAAAAAAAAAmAIAAGRycy9k&#10;b3ducmV2LnhtbFBLBQYAAAAABAAEAPUAAACJAwAAAAA=&#10;" filled="f" stroked="f">
                      <v:textbox>
                        <w:txbxContent>
                          <w:p w:rsidR="002924FA" w:rsidRDefault="002924FA" w:rsidP="002924FA">
                            <w:pPr>
                              <w:pStyle w:val="Fig"/>
                            </w:pPr>
                            <w:r>
                              <w:t>A</w:t>
                            </w:r>
                          </w:p>
                        </w:txbxContent>
                      </v:textbox>
                    </v:shape>
                    <v:shape id="Freeform 783" o:spid="_x0000_s1103" style="position:absolute;left:2378;top:5960;width:402;height:497;rotation:2263549fd;visibility:visible;mso-wrap-style:square;v-text-anchor:top" coordsize="11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+DcMA&#10;AADcAAAADwAAAGRycy9kb3ducmV2LnhtbESPQWsCMRSE7wX/Q3hCbzVxD1VXo7QFiwgeXFvPj83r&#10;ZnHzsmxSXf+9EQSPw8x8wyxWvWvEmbpQe9YwHikQxKU3NVcafg7rtymIEJENNp5Jw5UCrJaDlwXm&#10;xl94T+ciViJBOOSowcbY5lKG0pLDMPItcfL+fOcwJtlV0nR4SXDXyEypd+mw5rRgsaUvS+Wp+HeJ&#10;8muz3efpeFWF3+7Vzq3D97jR+nXYf8xBROrjM/xob4yGWTaB+5l0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n+DcMAAADcAAAADwAAAAAAAAAAAAAAAACYAgAAZHJzL2Rv&#10;d25yZXYueG1sUEsFBgAAAAAEAAQA9QAAAIgDAAAAAA==&#10;" path="m1116,l,12e" filled="f">
                      <v:path arrowok="t" o:connecttype="custom" o:connectlocs="402,0;0,497" o:connectangles="0,0"/>
                    </v:shape>
                    <v:shape id="Text Box 830" o:spid="_x0000_s1104" type="#_x0000_t202" style="position:absolute;left:4258;top:6503;width:1268;height: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KaFM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+j6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KaFMMAAADcAAAADwAAAAAAAAAAAAAAAACYAgAAZHJzL2Rv&#10;d25yZXYueG1sUEsFBgAAAAAEAAQA9QAAAIgDAAAAAA==&#10;" filled="f" stroked="f">
                      <v:textbox>
                        <w:txbxContent>
                          <w:p w:rsidR="00394B75" w:rsidRDefault="004B2697" w:rsidP="00394B75">
                            <w:pPr>
                              <w:pStyle w:val="Fig"/>
                              <w:jc w:val="center"/>
                            </w:pPr>
                            <w:r>
                              <w:t xml:space="preserve">Supplied </w:t>
                            </w:r>
                            <w:r w:rsidR="00394B75">
                              <w:t>Spring Clip</w:t>
                            </w:r>
                          </w:p>
                          <w:p w:rsidR="00394B75" w:rsidRDefault="00394B75" w:rsidP="00394B75">
                            <w:pPr>
                              <w:pStyle w:val="Fig"/>
                              <w:jc w:val="center"/>
                            </w:pPr>
                            <w:r>
                              <w:t>(large)</w:t>
                            </w:r>
                          </w:p>
                        </w:txbxContent>
                      </v:textbox>
                    </v:shape>
                    <v:shape id="Freeform 831" o:spid="_x0000_s1105" style="position:absolute;left:3385;top:6612;width:894;height:641;rotation:1783055fd;visibility:visible;mso-wrap-style:square;v-text-anchor:top" coordsize="11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2+8UA&#10;AADcAAAADwAAAGRycy9kb3ducmV2LnhtbESPQWvCQBSE7wX/w/IEL0U3adGW6CqlVFCoB63Q6zP7&#10;TBazb0N2jbG/3i0IHoeZ+YaZLTpbiZYabxwrSEcJCOLcacOFgv3PcvgOwgdkjZVjUnAlD4t572mG&#10;mXYX3lK7C4WIEPYZKihDqDMpfV6SRT9yNXH0jq6xGKJsCqkbvES4reRLkkykRcNxocSaPkvKT7uz&#10;VWBMGv5+9cF+yefruM3X6ebbp0oN+t3HFESgLjzC9/ZKK5i8vcL/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3b7xQAAANwAAAAPAAAAAAAAAAAAAAAAAJgCAABkcnMv&#10;ZG93bnJldi54bWxQSwUGAAAAAAQABAD1AAAAigMAAAAA&#10;" path="m1116,l,12e" filled="f">
                      <v:path arrowok="t" o:connecttype="custom" o:connectlocs="894,0;0,641" o:connectangles="0,0"/>
                    </v:shape>
                  </v:group>
                </v:group>
              </v:group>
            </w:pict>
          </mc:Fallback>
        </mc:AlternateContent>
      </w:r>
      <w:r w:rsidR="001A71D9">
        <w:rPr>
          <w:noProof/>
        </w:rPr>
        <w:t>Hole Preparation and Clips</w:t>
      </w:r>
    </w:p>
    <w:p w:rsidR="002D7B53" w:rsidRDefault="00D63BA9" w:rsidP="00571CC5">
      <w:pPr>
        <w:pStyle w:val="ProcLevel2"/>
        <w:tabs>
          <w:tab w:val="clear" w:pos="1620"/>
          <w:tab w:val="num" w:pos="1080"/>
        </w:tabs>
        <w:ind w:left="1080" w:hanging="720"/>
      </w:pPr>
      <w:r>
        <w:rPr>
          <w:noProof/>
        </w:rPr>
        <w:drawing>
          <wp:anchor distT="0" distB="0" distL="114300" distR="114300" simplePos="0" relativeHeight="251674112" behindDoc="1" locked="1" layoutInCell="0" allowOverlap="1" wp14:anchorId="318CB4C5" wp14:editId="7DFFC666">
            <wp:simplePos x="0" y="0"/>
            <wp:positionH relativeFrom="column">
              <wp:posOffset>-111125</wp:posOffset>
            </wp:positionH>
            <wp:positionV relativeFrom="paragraph">
              <wp:posOffset>-1905</wp:posOffset>
            </wp:positionV>
            <wp:extent cx="231775" cy="238125"/>
            <wp:effectExtent l="0" t="0" r="0" b="9525"/>
            <wp:wrapNone/>
            <wp:docPr id="674" name="Picture 212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stop_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1D9">
        <w:rPr>
          <w:noProof/>
        </w:rPr>
        <w:t>Drill 6mm (1/4”)</w:t>
      </w:r>
      <w:r w:rsidR="00E45CBE">
        <w:rPr>
          <w:noProof/>
        </w:rPr>
        <w:t xml:space="preserve"> </w:t>
      </w:r>
      <w:r w:rsidR="001A71D9">
        <w:rPr>
          <w:noProof/>
        </w:rPr>
        <w:t>holes in panel edge at dimple locations</w:t>
      </w:r>
      <w:r w:rsidR="00934EDC">
        <w:rPr>
          <w:noProof/>
        </w:rPr>
        <w:t xml:space="preserve"> </w:t>
      </w:r>
      <w:r w:rsidR="001A71D9">
        <w:rPr>
          <w:noProof/>
        </w:rPr>
        <w:t>A</w:t>
      </w:r>
      <w:r w:rsidR="00AA63F8">
        <w:rPr>
          <w:noProof/>
        </w:rPr>
        <w:t xml:space="preserve"> and </w:t>
      </w:r>
      <w:r w:rsidR="001A71D9">
        <w:rPr>
          <w:noProof/>
        </w:rPr>
        <w:t>B</w:t>
      </w:r>
      <w:r w:rsidR="00AA63F8">
        <w:t xml:space="preserve"> </w:t>
      </w:r>
      <w:r w:rsidR="00386194">
        <w:t xml:space="preserve">(Fig. </w:t>
      </w:r>
      <w:r w:rsidR="00AA63F8">
        <w:t>4</w:t>
      </w:r>
      <w:r w:rsidR="00386194">
        <w:t>-1)</w:t>
      </w:r>
      <w:r w:rsidR="00314965">
        <w:t>.</w:t>
      </w:r>
    </w:p>
    <w:p w:rsidR="00AE44F0" w:rsidRDefault="00AE44F0" w:rsidP="00AE44F0">
      <w:pPr>
        <w:pStyle w:val="Heading5"/>
        <w:numPr>
          <w:ilvl w:val="0"/>
          <w:numId w:val="0"/>
        </w:numPr>
        <w:ind w:left="90"/>
      </w:pPr>
    </w:p>
    <w:p w:rsidR="00AE44F0" w:rsidRDefault="00AE44F0" w:rsidP="00AE44F0"/>
    <w:p w:rsidR="00AE44F0" w:rsidRDefault="00AE44F0" w:rsidP="00AE44F0"/>
    <w:p w:rsidR="00AE44F0" w:rsidRDefault="00AE44F0" w:rsidP="00AE44F0"/>
    <w:p w:rsidR="00AE44F0" w:rsidRDefault="00AE44F0" w:rsidP="00AE44F0"/>
    <w:p w:rsidR="00AE44F0" w:rsidRDefault="00AE44F0" w:rsidP="00AE44F0"/>
    <w:p w:rsidR="00AE44F0" w:rsidRDefault="00AE44F0" w:rsidP="00AE44F0"/>
    <w:p w:rsidR="00AE44F0" w:rsidRPr="00AE44F0" w:rsidRDefault="00AE44F0" w:rsidP="00AE44F0"/>
    <w:p w:rsidR="002D7B53" w:rsidRDefault="00AE44F0">
      <w:pPr>
        <w:pStyle w:val="ProcLevel2"/>
        <w:tabs>
          <w:tab w:val="clear" w:pos="1620"/>
          <w:tab w:val="num" w:pos="1080"/>
        </w:tabs>
        <w:ind w:left="1080" w:hanging="720"/>
      </w:pPr>
      <w:r>
        <w:rPr>
          <w:noProof/>
          <w:sz w:val="20"/>
        </w:rPr>
        <w:drawing>
          <wp:anchor distT="0" distB="0" distL="114300" distR="114300" simplePos="0" relativeHeight="251709952" behindDoc="0" locked="1" layoutInCell="0" allowOverlap="1" wp14:anchorId="43DE671E" wp14:editId="4626CC47">
            <wp:simplePos x="0" y="0"/>
            <wp:positionH relativeFrom="column">
              <wp:posOffset>-102870</wp:posOffset>
            </wp:positionH>
            <wp:positionV relativeFrom="paragraph">
              <wp:posOffset>-16510</wp:posOffset>
            </wp:positionV>
            <wp:extent cx="228600" cy="228600"/>
            <wp:effectExtent l="0" t="0" r="0" b="0"/>
            <wp:wrapNone/>
            <wp:docPr id="507" name="Picture 213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aution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389">
        <w:rPr>
          <w:noProof/>
        </w:rPr>
        <w:t xml:space="preserve">Install supplied spring clips </w:t>
      </w:r>
      <w:r w:rsidR="001A71D9">
        <w:rPr>
          <w:noProof/>
        </w:rPr>
        <w:t xml:space="preserve">(small) </w:t>
      </w:r>
      <w:r w:rsidR="00851389">
        <w:rPr>
          <w:noProof/>
        </w:rPr>
        <w:t xml:space="preserve">over panel edge </w:t>
      </w:r>
      <w:r w:rsidR="001A71D9">
        <w:rPr>
          <w:noProof/>
        </w:rPr>
        <w:t>holes</w:t>
      </w:r>
      <w:r w:rsidR="00851389">
        <w:rPr>
          <w:noProof/>
        </w:rPr>
        <w:t xml:space="preserve"> </w:t>
      </w:r>
      <w:r w:rsidR="001A03ED">
        <w:rPr>
          <w:noProof/>
        </w:rPr>
        <w:t xml:space="preserve">locations </w:t>
      </w:r>
      <w:r w:rsidR="00934EDC">
        <w:rPr>
          <w:noProof/>
        </w:rPr>
        <w:t xml:space="preserve">A and </w:t>
      </w:r>
      <w:r w:rsidR="001A71D9">
        <w:rPr>
          <w:noProof/>
        </w:rPr>
        <w:t>B</w:t>
      </w:r>
      <w:r w:rsidR="001A03ED">
        <w:rPr>
          <w:noProof/>
        </w:rPr>
        <w:t xml:space="preserve"> </w:t>
      </w:r>
      <w:r w:rsidR="00851389">
        <w:rPr>
          <w:noProof/>
        </w:rPr>
        <w:t xml:space="preserve">with </w:t>
      </w:r>
      <w:r w:rsidR="00851389" w:rsidRPr="007E7396">
        <w:rPr>
          <w:noProof/>
        </w:rPr>
        <w:t>tu</w:t>
      </w:r>
      <w:r w:rsidR="00314965">
        <w:rPr>
          <w:noProof/>
        </w:rPr>
        <w:t>rned up edge on inside of panel</w:t>
      </w:r>
      <w:r w:rsidR="007E7396">
        <w:rPr>
          <w:noProof/>
        </w:rPr>
        <w:t xml:space="preserve"> </w:t>
      </w:r>
      <w:r w:rsidR="00851389" w:rsidRPr="007E7396">
        <w:rPr>
          <w:noProof/>
        </w:rPr>
        <w:t>(Fig.</w:t>
      </w:r>
      <w:r w:rsidR="00851389">
        <w:rPr>
          <w:noProof/>
        </w:rPr>
        <w:t xml:space="preserve"> </w:t>
      </w:r>
      <w:r w:rsidR="00AA63F8">
        <w:rPr>
          <w:noProof/>
        </w:rPr>
        <w:t>4</w:t>
      </w:r>
      <w:r w:rsidR="00851389">
        <w:rPr>
          <w:noProof/>
        </w:rPr>
        <w:t>-2)</w:t>
      </w:r>
      <w:r w:rsidR="00314965">
        <w:rPr>
          <w:noProof/>
        </w:rPr>
        <w:t>.</w:t>
      </w:r>
    </w:p>
    <w:p w:rsidR="001A71D9" w:rsidRDefault="001A71D9">
      <w:pPr>
        <w:pStyle w:val="ProcLevel2"/>
        <w:tabs>
          <w:tab w:val="clear" w:pos="1620"/>
          <w:tab w:val="num" w:pos="1080"/>
        </w:tabs>
        <w:ind w:left="1080" w:hanging="720"/>
      </w:pPr>
      <w:r>
        <w:rPr>
          <w:noProof/>
        </w:rPr>
        <w:t>Install supplied spring clip (large) over panel edge hole location C with turned up edge on inside of panel</w:t>
      </w:r>
      <w:r w:rsidR="00423DE6">
        <w:rPr>
          <w:noProof/>
        </w:rPr>
        <w:t xml:space="preserve"> (Fig. 4-2)</w:t>
      </w:r>
      <w:r>
        <w:rPr>
          <w:noProof/>
        </w:rPr>
        <w:t>.</w:t>
      </w:r>
    </w:p>
    <w:p w:rsidR="00AE44F0" w:rsidRDefault="00AE44F0">
      <w:pPr>
        <w:rPr>
          <w:b/>
          <w:noProof/>
          <w:szCs w:val="20"/>
        </w:rPr>
      </w:pPr>
      <w:r>
        <w:rPr>
          <w:noProof/>
        </w:rPr>
        <w:br w:type="page"/>
      </w:r>
    </w:p>
    <w:p w:rsidR="00B73615" w:rsidRPr="00B73615" w:rsidRDefault="00314965" w:rsidP="00B73615">
      <w:pPr>
        <w:pStyle w:val="Heading5"/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E41C165" wp14:editId="4BA51D93">
                <wp:simplePos x="0" y="0"/>
                <wp:positionH relativeFrom="column">
                  <wp:posOffset>-3390900</wp:posOffset>
                </wp:positionH>
                <wp:positionV relativeFrom="paragraph">
                  <wp:posOffset>32385</wp:posOffset>
                </wp:positionV>
                <wp:extent cx="2971800" cy="1828800"/>
                <wp:effectExtent l="0" t="0" r="19050" b="19050"/>
                <wp:wrapNone/>
                <wp:docPr id="940" name="Group 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wpg:grpSp>
                        <wpg:cNvPr id="939" name="Group 939"/>
                        <wpg:cNvGrpSpPr/>
                        <wpg:grpSpPr>
                          <a:xfrm>
                            <a:off x="0" y="0"/>
                            <a:ext cx="2971800" cy="1828800"/>
                            <a:chOff x="0" y="0"/>
                            <a:chExt cx="2971800" cy="1828800"/>
                          </a:xfrm>
                        </wpg:grpSpPr>
                        <pic:pic xmlns:pic="http://schemas.openxmlformats.org/drawingml/2006/picture">
                          <pic:nvPicPr>
                            <pic:cNvPr id="841" name="Picture 841" descr="fig5-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000" y="58616"/>
                              <a:ext cx="1418492" cy="167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07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077" y="35170"/>
                              <a:ext cx="1553210" cy="1733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7B53" w:rsidRDefault="003F3646" w:rsidP="002816E2">
                                <w:pPr>
                                  <w:pStyle w:val="TextCallout"/>
                                  <w:jc w:val="left"/>
                                </w:pPr>
                                <w:r>
                                  <w:t>#</w:t>
                                </w:r>
                                <w:r w:rsidR="00BB3E2F">
                                  <w:t>2</w:t>
                                </w:r>
                                <w:r>
                                  <w:t xml:space="preserve"> Phillips Screwdriver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5" name="Picture 459" descr="to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892" y="35170"/>
                              <a:ext cx="234462" cy="2344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03" name="Text Box 7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4985" y="926123"/>
                              <a:ext cx="3429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924FA" w:rsidRDefault="00E34F9B" w:rsidP="002924FA">
                                <w:pPr>
                                  <w:pStyle w:val="Fig"/>
                                </w:pPr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Rectangle 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71800" cy="1828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Rectangle 7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2246" y="1547447"/>
                              <a:ext cx="771525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C3BC3" w:rsidRDefault="00E34F9B" w:rsidP="00EC3BC3">
                                <w:pPr>
                                  <w:pStyle w:val="TextCallout"/>
                                </w:pPr>
                                <w:r>
                                  <w:t>Splash guard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910" name="Rectangle 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70338" y="679939"/>
                              <a:ext cx="730250" cy="3943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C3BC3" w:rsidRDefault="00EC3BC3" w:rsidP="00EC3BC3">
                                <w:pPr>
                                  <w:pStyle w:val="TextCallout"/>
                                </w:pPr>
                                <w:r>
                                  <w:t xml:space="preserve">Supplied </w:t>
                                </w:r>
                              </w:p>
                              <w:p w:rsidR="00E34F9B" w:rsidRDefault="00234F13" w:rsidP="00EC3BC3">
                                <w:pPr>
                                  <w:pStyle w:val="TextCallout"/>
                                </w:pPr>
                                <w:r>
                                  <w:t xml:space="preserve">M5 </w:t>
                                </w:r>
                                <w:r w:rsidR="00E34F9B">
                                  <w:t xml:space="preserve">x 15mm </w:t>
                                </w:r>
                              </w:p>
                              <w:p w:rsidR="00EC3BC3" w:rsidRDefault="00EC3BC3" w:rsidP="00EC3BC3">
                                <w:pPr>
                                  <w:pStyle w:val="TextCallout"/>
                                </w:pPr>
                                <w:r>
                                  <w:t>Screw</w:t>
                                </w:r>
                                <w:r w:rsidR="00E34F9B"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911" name="Freeform 788"/>
                          <wps:cNvSpPr>
                            <a:spLocks/>
                          </wps:cNvSpPr>
                          <wps:spPr bwMode="auto">
                            <a:xfrm rot="8560428" flipH="1">
                              <a:off x="1500554" y="515816"/>
                              <a:ext cx="698500" cy="281305"/>
                            </a:xfrm>
                            <a:custGeom>
                              <a:avLst/>
                              <a:gdLst>
                                <a:gd name="T0" fmla="*/ 0 w 1536"/>
                                <a:gd name="T1" fmla="*/ 492 h 492"/>
                                <a:gd name="T2" fmla="*/ 1536 w 1536"/>
                                <a:gd name="T3" fmla="*/ 0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6" h="492">
                                  <a:moveTo>
                                    <a:pt x="0" y="492"/>
                                  </a:moveTo>
                                  <a:lnTo>
                                    <a:pt x="15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790"/>
                          <wps:cNvSpPr>
                            <a:spLocks/>
                          </wps:cNvSpPr>
                          <wps:spPr bwMode="auto">
                            <a:xfrm rot="8560428" flipH="1">
                              <a:off x="1512277" y="937847"/>
                              <a:ext cx="592455" cy="313690"/>
                            </a:xfrm>
                            <a:custGeom>
                              <a:avLst/>
                              <a:gdLst>
                                <a:gd name="T0" fmla="*/ 0 w 1536"/>
                                <a:gd name="T1" fmla="*/ 492 h 492"/>
                                <a:gd name="T2" fmla="*/ 1536 w 1536"/>
                                <a:gd name="T3" fmla="*/ 0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6" h="492">
                                  <a:moveTo>
                                    <a:pt x="0" y="492"/>
                                  </a:moveTo>
                                  <a:lnTo>
                                    <a:pt x="15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Text Box 7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7046" y="433754"/>
                              <a:ext cx="3429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C3BC3" w:rsidRDefault="00EC3BC3" w:rsidP="00EC3BC3">
                                <w:pPr>
                                  <w:pStyle w:val="Fig"/>
                                </w:pPr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Text Box 9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446" y="1547447"/>
                              <a:ext cx="685800" cy="23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8403C" w:rsidRDefault="0058403C" w:rsidP="0058403C">
                                <w:pPr>
                                  <w:pStyle w:val="Fig"/>
                                </w:pPr>
                                <w:r>
                                  <w:t>Fig. 5-1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13" name="Freeform 466"/>
                        <wps:cNvSpPr>
                          <a:spLocks/>
                        </wps:cNvSpPr>
                        <wps:spPr bwMode="auto">
                          <a:xfrm rot="8560428" flipH="1">
                            <a:off x="762000" y="762000"/>
                            <a:ext cx="370840" cy="121285"/>
                          </a:xfrm>
                          <a:custGeom>
                            <a:avLst/>
                            <a:gdLst>
                              <a:gd name="T0" fmla="*/ 0 w 1536"/>
                              <a:gd name="T1" fmla="*/ 492 h 492"/>
                              <a:gd name="T2" fmla="*/ 1536 w 1536"/>
                              <a:gd name="T3" fmla="*/ 0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36" h="492">
                                <a:moveTo>
                                  <a:pt x="0" y="492"/>
                                </a:moveTo>
                                <a:lnTo>
                                  <a:pt x="153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759"/>
                        <wps:cNvSpPr>
                          <a:spLocks/>
                        </wps:cNvSpPr>
                        <wps:spPr bwMode="auto">
                          <a:xfrm rot="2807398" flipH="1">
                            <a:off x="709246" y="955431"/>
                            <a:ext cx="288925" cy="156210"/>
                          </a:xfrm>
                          <a:custGeom>
                            <a:avLst/>
                            <a:gdLst>
                              <a:gd name="T0" fmla="*/ 1116 w 1116"/>
                              <a:gd name="T1" fmla="*/ 0 h 12"/>
                              <a:gd name="T2" fmla="*/ 0 w 1116"/>
                              <a:gd name="T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6" h="12">
                                <a:moveTo>
                                  <a:pt x="1116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789"/>
                        <wps:cNvSpPr>
                          <a:spLocks/>
                        </wps:cNvSpPr>
                        <wps:spPr bwMode="auto">
                          <a:xfrm rot="8560428" flipH="1">
                            <a:off x="1641231" y="1371600"/>
                            <a:ext cx="183515" cy="332740"/>
                          </a:xfrm>
                          <a:custGeom>
                            <a:avLst/>
                            <a:gdLst>
                              <a:gd name="T0" fmla="*/ 0 w 1536"/>
                              <a:gd name="T1" fmla="*/ 492 h 492"/>
                              <a:gd name="T2" fmla="*/ 1536 w 1536"/>
                              <a:gd name="T3" fmla="*/ 0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36" h="492">
                                <a:moveTo>
                                  <a:pt x="0" y="492"/>
                                </a:moveTo>
                                <a:lnTo>
                                  <a:pt x="153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41C165" id="Group 940" o:spid="_x0000_s1106" style="position:absolute;left:0;text-align:left;margin-left:-267pt;margin-top:2.55pt;width:234pt;height:2in;z-index:251660800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">
                <v:group id="Group 939" o:spid="_x0000_s1107" style="position:absolute;width:29718;height:18288" coordsize="29718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Picture 841" o:spid="_x0000_s1108" type="#_x0000_t75" alt="fig5-1" style="position:absolute;left:7620;top:586;width:14184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oFi3DAAAA3AAAAA8AAABkcnMvZG93bnJldi54bWxEj0GLwjAUhO8L/ofwBG9rWhEpXaOsoqCn&#10;RVc8P5pnU7Z5KU2s7b83C4LHYWa+YZbr3taio9ZXjhWk0wQEceF0xaWCy+/+MwPhA7LG2jEpGMjD&#10;ejX6WGKu3YNP1J1DKSKEfY4KTAhNLqUvDFn0U9cQR+/mWoshyraUusVHhNtazpJkIS1WHBcMNrQ1&#10;VPyd71aB7I7pcbjsrvtsfrjqzfDTm81Nqcm4//4CEagP7/CrfdAKsnkK/2fiEZC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agWLcMAAADcAAAADwAAAAAAAAAAAAAAAACf&#10;AgAAZHJzL2Rvd25yZXYueG1sUEsFBgAAAAAEAAQA9wAAAI8DAAAAAA==&#10;">
                    <v:imagedata r:id="rId38" o:title="fig5-1"/>
                    <v:path arrowok="t"/>
                  </v:shape>
                  <v:rect id="Rectangle 269" o:spid="_x0000_s1109" style="position:absolute;left:2930;top:351;width:15532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kpcMA&#10;AADcAAAADwAAAGRycy9kb3ducmV2LnhtbESPT4vCMBTE7wt+h/AEb2uqB/9Uo4ggW29qi+dH82y6&#10;27yUJqv125uFBY/DzPyGWW9724g7db52rGAyTkAQl07XXCko8sPnAoQPyBobx6TgSR62m8HHGlPt&#10;Hnym+yVUIkLYp6jAhNCmUvrSkEU/di1x9G6usxii7CqpO3xEuG3kNElm0mLNccFgS3tD5c/l1yqY&#10;71x+nWbH7GRON5wVi++vQ5ErNRr2uxWIQH14h//bmVawTObwdyYe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okpcMAAADcAAAADwAAAAAAAAAAAAAAAACYAgAAZHJzL2Rv&#10;d25yZXYueG1sUEsFBgAAAAAEAAQA9QAAAIgDAAAAAA==&#10;" stroked="f" strokeweight="0">
                    <v:textbox inset="0,0,0,0">
                      <w:txbxContent>
                        <w:p w:rsidR="002D7B53" w:rsidRDefault="003F3646" w:rsidP="002816E2">
                          <w:pPr>
                            <w:pStyle w:val="TextCallout"/>
                            <w:jc w:val="left"/>
                          </w:pPr>
                          <w:r>
                            <w:t>#</w:t>
                          </w:r>
                          <w:r w:rsidR="00BB3E2F">
                            <w:t>2</w:t>
                          </w:r>
                          <w:r>
                            <w:t xml:space="preserve"> Phillips Screwdriver</w:t>
                          </w:r>
                        </w:p>
                      </w:txbxContent>
                    </v:textbox>
                  </v:rect>
                  <v:shape id="Picture 459" o:spid="_x0000_s1110" type="#_x0000_t75" alt="tool" style="position:absolute;left:468;top:351;width:2345;height:2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4o13CAAAA3AAAAA8AAABkcnMvZG93bnJldi54bWxEj0GLwjAUhO/C/ofwFvamqcJKrUZxFxYW&#10;PVWlXh/NMy02L6WJWv+9EQSPw8x8wyxWvW3ElTpfO1YwHiUgiEunazYKDvu/YQrCB2SNjWNScCcP&#10;q+XHYIGZdjfO6boLRkQI+wwVVCG0mZS+rMiiH7mWOHon11kMUXZG6g5vEW4bOUmSqbRYc1yosKXf&#10;isrz7mIVbDZbVySn42xGNs2Ln9rkxcEo9fXZr+cgAvXhHX61/7WCafoNzzPxCM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+KNdwgAAANwAAAAPAAAAAAAAAAAAAAAAAJ8C&#10;AABkcnMvZG93bnJldi54bWxQSwUGAAAAAAQABAD3AAAAjgMAAAAA&#10;">
                    <v:imagedata r:id="rId39" o:title="tool"/>
                    <v:path arrowok="t"/>
                  </v:shape>
                  <v:shape id="Text Box 760" o:spid="_x0000_s1111" type="#_x0000_t202" style="position:absolute;left:20749;top:9261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Yp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pZqB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NikxQAAANwAAAAPAAAAAAAAAAAAAAAAAJgCAABkcnMv&#10;ZG93bnJldi54bWxQSwUGAAAAAAQABAD1AAAAigMAAAAA&#10;" filled="f" stroked="f">
                    <v:textbox>
                      <w:txbxContent>
                        <w:p w:rsidR="002924FA" w:rsidRDefault="00E34F9B" w:rsidP="002924FA">
                          <w:pPr>
                            <w:pStyle w:val="Fig"/>
                          </w:pPr>
                          <w:r>
                            <w:t>B</w:t>
                          </w:r>
                        </w:p>
                      </w:txbxContent>
                    </v:textbox>
                  </v:shape>
                  <v:rect id="Rectangle 782" o:spid="_x0000_s1112" style="position:absolute;width:29718;height:18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q4Q8QA&#10;AADcAAAADwAAAGRycy9kb3ducmV2LnhtbESPQWvCQBSE70L/w/IKvemmhYqNbiQtFXoSqkL19sg+&#10;d0Oyb0N2a9J/7woFj8PMfMOs1qNrxYX6UHtW8DzLQBBXXtdsFBz2m+kCRIjIGlvPpOCPAqyLh8kK&#10;c+0H/qbLLhqRIBxyVGBj7HIpQ2XJYZj5jjh5Z987jEn2RuoehwR3rXzJsrl0WHNasNjRh6Wq2f06&#10;BZ/daVu+miDLn2iPjX8fNnZrlHp6HMsliEhjvIf/219awVs2h9uZdAR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KuEPEAAAA3AAAAA8AAAAAAAAAAAAAAAAAmAIAAGRycy9k&#10;b3ducmV2LnhtbFBLBQYAAAAABAAEAPUAAACJAwAAAAA=&#10;" filled="f"/>
                  <v:rect id="Rectangle 784" o:spid="_x0000_s1113" style="position:absolute;left:18522;top:15474;width:7715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58sQA&#10;AADcAAAADwAAAGRycy9kb3ducmV2LnhtbESPwWrDMBBE74X+g9hCb7XcEEziRjHF1NSXHuLkAxZr&#10;Y5tKK2OpsZOvjwqFHoeZecPsisUacaHJD44VvCYpCOLW6YE7Badj9bIB4QOyRuOYFFzJQ7F/fNhh&#10;rt3MB7o0oRMRwj5HBX0IYy6lb3uy6BM3Ekfv7CaLIcqpk3rCOcKtkas0zaTFgeNCjyOVPbXfzY9V&#10;4LFao1lOX/V8M1l3/iwr/9Eo9fy0vL+BCLSE//Bfu9YKtukafs/EI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efLEAAAA3AAAAA8AAAAAAAAAAAAAAAAAmAIAAGRycy9k&#10;b3ducmV2LnhtbFBLBQYAAAAABAAEAPUAAACJAwAAAAA=&#10;" stroked="f" strokeweight="0">
                    <v:textbox style="mso-fit-shape-to-text:t" inset="0,0,0,0">
                      <w:txbxContent>
                        <w:p w:rsidR="00EC3BC3" w:rsidRDefault="00E34F9B" w:rsidP="00EC3BC3">
                          <w:pPr>
                            <w:pStyle w:val="TextCallout"/>
                          </w:pPr>
                          <w:r>
                            <w:t>Splash guard</w:t>
                          </w:r>
                        </w:p>
                      </w:txbxContent>
                    </v:textbox>
                  </v:rect>
                  <v:rect id="Rectangle 786" o:spid="_x0000_s1114" style="position:absolute;left:703;top:6799;width:7302;height:3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pLMAA&#10;AADcAAAADwAAAGRycy9kb3ducmV2LnhtbERPzYrCMBC+C/sOYRa8aaos4nZNi8iW9eLB6gMMzdgW&#10;k0lpsrb69OYgePz4/jf5aI24Ue9bxwoW8wQEceV0y7WC86mYrUH4gKzROCYFd/KQZx+TDabaDXyk&#10;WxlqEUPYp6igCaFLpfRVQxb93HXEkbu43mKIsK+l7nGI4dbIZZKspMWWY0ODHe0aqq7lv1XgsfhC&#10;M54P++FhVvXlb1f431Kp6ee4/QERaAxv8cu91wq+F3F+PBOPgM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fpLMAAAADcAAAADwAAAAAAAAAAAAAAAACYAgAAZHJzL2Rvd25y&#10;ZXYueG1sUEsFBgAAAAAEAAQA9QAAAIUDAAAAAA==&#10;" stroked="f" strokeweight="0">
                    <v:textbox style="mso-fit-shape-to-text:t" inset="0,0,0,0">
                      <w:txbxContent>
                        <w:p w:rsidR="00EC3BC3" w:rsidRDefault="00EC3BC3" w:rsidP="00EC3BC3">
                          <w:pPr>
                            <w:pStyle w:val="TextCallout"/>
                          </w:pPr>
                          <w:r>
                            <w:t xml:space="preserve">Supplied </w:t>
                          </w:r>
                        </w:p>
                        <w:p w:rsidR="00E34F9B" w:rsidRDefault="00234F13" w:rsidP="00EC3BC3">
                          <w:pPr>
                            <w:pStyle w:val="TextCallout"/>
                          </w:pPr>
                          <w:r>
                            <w:t xml:space="preserve">M5 </w:t>
                          </w:r>
                          <w:r w:rsidR="00E34F9B">
                            <w:t xml:space="preserve">x 15mm </w:t>
                          </w:r>
                        </w:p>
                        <w:p w:rsidR="00EC3BC3" w:rsidRDefault="00EC3BC3" w:rsidP="00EC3BC3">
                          <w:pPr>
                            <w:pStyle w:val="TextCallout"/>
                          </w:pPr>
                          <w:r>
                            <w:t>Screw</w:t>
                          </w:r>
                          <w:r w:rsidR="00E34F9B">
                            <w:t>s</w:t>
                          </w:r>
                        </w:p>
                      </w:txbxContent>
                    </v:textbox>
                  </v:rect>
                  <v:shape id="Freeform 788" o:spid="_x0000_s1115" style="position:absolute;left:15005;top:5158;width:6985;height:2813;rotation:-9350270fd;flip:x;visibility:visible;mso-wrap-style:square;v-text-anchor:top" coordsize="1536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M4cQA&#10;AADcAAAADwAAAGRycy9kb3ducmV2LnhtbESPS2sCMRSF90L/Q7gFN6KZcSF2NEqRFtz5qLS4u0yu&#10;M1MnN2ESdfTXG0FweTiPjzOdt6YWZ2p8ZVlBOkhAEOdWV1wo2P1898cgfEDWWFsmBVfyMJ+9daaY&#10;aXvhDZ23oRBxhH2GCsoQXCalz0sy6AfWEUfvYBuDIcqmkLrBSxw3tRwmyUgarDgSSnS0KCk/bk8m&#10;cje729Hdfld0WvxR73/tvP7aK9V9bz8nIAK14RV+tpdawUeawuNMP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wDOHEAAAA3AAAAA8AAAAAAAAAAAAAAAAAmAIAAGRycy9k&#10;b3ducmV2LnhtbFBLBQYAAAAABAAEAPUAAACJAwAAAAA=&#10;" path="m,492l1536,e" filled="f">
                    <v:path arrowok="t" o:connecttype="custom" o:connectlocs="0,281305;698500,0" o:connectangles="0,0"/>
                  </v:shape>
                  <v:shape id="Freeform 790" o:spid="_x0000_s1116" style="position:absolute;left:15122;top:9378;width:5925;height:3137;rotation:-9350270fd;flip:x;visibility:visible;mso-wrap-style:square;v-text-anchor:top" coordsize="1536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ES8UA&#10;AADcAAAADwAAAGRycy9kb3ducmV2LnhtbESPS2vCQBSF94L/YbhCN6KTuig1zSSItNBd64MWd5fM&#10;bRKTuTNkRk399Z2C4PJwHh8nKwbTiTP1vrGs4HGegCAurW64UrDfvc2eQfiArLGzTAp+yUORj0cZ&#10;ptpeeEPnbahEHGGfooI6BJdK6cuaDPq5dcTR+7G9wRBlX0nd4yWOm04ukuRJGmw4Emp0tK6pbLcn&#10;E7mb/bV1168POq2/aXr8dF6/HpR6mAyrFxCBhnAP39rvWsEyWcD/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wRLxQAAANwAAAAPAAAAAAAAAAAAAAAAAJgCAABkcnMv&#10;ZG93bnJldi54bWxQSwUGAAAAAAQABAD1AAAAigMAAAAA&#10;" path="m,492l1536,e" filled="f">
                    <v:path arrowok="t" o:connecttype="custom" o:connectlocs="0,313690;592455,0" o:connectangles="0,0"/>
                  </v:shape>
                  <v:shape id="Text Box 791" o:spid="_x0000_s1117" type="#_x0000_t202" style="position:absolute;left:21570;top:4337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K1cAA&#10;AADcAAAADwAAAGRycy9kb3ducmV2LnhtbERPTYvCMBC9C/sfwix402RFZa1GWVYET4p1FbwNzdiW&#10;bSalibb+e3MQPD7e92LV2UrcqfGlYw1fQwWCOHOm5FzD33Ez+AbhA7LByjFpeJCH1fKjt8DEuJYP&#10;dE9DLmII+wQ1FCHUiZQ+K8iiH7qaOHJX11gMETa5NA22MdxWcqTUVFosOTYUWNNvQdl/erMaTrvr&#10;5TxW+3xtJ3XrOiXZzqTW/c/uZw4iUBfe4pd7azTMVFwbz8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hK1cAAAADcAAAADwAAAAAAAAAAAAAAAACYAgAAZHJzL2Rvd25y&#10;ZXYueG1sUEsFBgAAAAAEAAQA9QAAAIUDAAAAAA==&#10;" filled="f" stroked="f">
                    <v:textbox>
                      <w:txbxContent>
                        <w:p w:rsidR="00EC3BC3" w:rsidRDefault="00EC3BC3" w:rsidP="00EC3BC3">
                          <w:pPr>
                            <w:pStyle w:val="Fig"/>
                          </w:pPr>
                          <w:r>
                            <w:t>A</w:t>
                          </w:r>
                        </w:p>
                      </w:txbxContent>
                    </v:textbox>
                  </v:shape>
                  <v:shape id="Text Box 949" o:spid="_x0000_s1118" type="#_x0000_t202" style="position:absolute;left:234;top:15474;width:6858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lS8IA&#10;AADc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0zNYH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eVLwgAAANwAAAAPAAAAAAAAAAAAAAAAAJgCAABkcnMvZG93&#10;bnJldi54bWxQSwUGAAAAAAQABAD1AAAAhwMAAAAA&#10;" filled="f" stroked="f">
                    <v:textbox>
                      <w:txbxContent>
                        <w:p w:rsidR="0058403C" w:rsidRDefault="0058403C" w:rsidP="0058403C">
                          <w:pPr>
                            <w:pStyle w:val="Fig"/>
                          </w:pPr>
                          <w:r>
                            <w:t>Fig. 5-1</w:t>
                          </w:r>
                        </w:p>
                      </w:txbxContent>
                    </v:textbox>
                  </v:shape>
                </v:group>
                <v:shape id="Freeform 466" o:spid="_x0000_s1119" style="position:absolute;left:7620;top:7620;width:3708;height:1212;rotation:-9350270fd;flip:x;visibility:visible;mso-wrap-style:square;v-text-anchor:top" coordsize="1536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43DcQA&#10;AADcAAAADwAAAGRycy9kb3ducmV2LnhtbESPX2vCMBTF3wd+h3CFvYimOhDXGUVEYW+bWiZ7uzTX&#10;ttrchCZq56c3grDHw/nz40znranFhRpfWVYwHCQgiHOrKy4UZLt1fwLCB2SNtWVS8Ece5rPOyxRT&#10;ba+8ocs2FCKOsE9RQRmCS6X0eUkG/cA64ugdbGMwRNkUUjd4jeOmlqMkGUuDFUdCiY6WJeWn7dlE&#10;7ia7ndzt54vOyz31jt/O69WvUq/ddvEBIlAb/sPP9qdW8D58g8eZe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uNw3EAAAA3AAAAA8AAAAAAAAAAAAAAAAAmAIAAGRycy9k&#10;b3ducmV2LnhtbFBLBQYAAAAABAAEAPUAAACJAwAAAAA=&#10;" path="m,492l1536,e" filled="f">
                  <v:path arrowok="t" o:connecttype="custom" o:connectlocs="0,121285;370840,0" o:connectangles="0,0"/>
                </v:shape>
                <v:shape id="Freeform 759" o:spid="_x0000_s1120" style="position:absolute;left:7092;top:9554;width:2889;height:1562;rotation:-3066427fd;flip:x;visibility:visible;mso-wrap-style:square;v-text-anchor:top" coordsize="11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+glcUA&#10;AADcAAAADwAAAGRycy9kb3ducmV2LnhtbESPQWvCQBSE70L/w/IKvYhuEorU6CZIQRBaBG29P7LP&#10;JDb7NuyuMe2vdwuFHoeZ+YZZl6PpxEDOt5YVpPMEBHFldcu1gs+P7ewFhA/IGjvLpOCbPJTFw2SN&#10;ubY3PtBwDLWIEPY5KmhC6HMpfdWQQT+3PXH0ztYZDFG6WmqHtwg3ncySZCENthwXGuzptaHq63g1&#10;CnS6G7rM7t8dTp/fTpvkEkz2o9TT47hZgQg0hv/wX3unFSzTDH7PxCM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6CVxQAAANwAAAAPAAAAAAAAAAAAAAAAAJgCAABkcnMv&#10;ZG93bnJldi54bWxQSwUGAAAAAAQABAD1AAAAigMAAAAA&#10;" path="m1116,l,12e" filled="f">
                  <v:path arrowok="t" o:connecttype="custom" o:connectlocs="288925,0;0,156210" o:connectangles="0,0"/>
                </v:shape>
                <v:shape id="Freeform 789" o:spid="_x0000_s1121" style="position:absolute;left:16412;top:13716;width:1835;height:3327;rotation:-9350270fd;flip:x;visibility:visible;mso-wrap-style:square;v-text-anchor:top" coordsize="1536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+WOsMA&#10;AADcAAAADwAAAGRycy9kb3ducmV2LnhtbESPzYrCMBSF9wO+Q7iCm2FMdTFoNYqIgjtHR5TZXZpr&#10;W21uQhO1+vRGEGZ5OD8fZzxtTCWuVPvSsoJeNwFBnFldcq5g97v8GoDwAVljZZkU3MnDdNL6GGOq&#10;7Y03dN2GXMQR9ikqKEJwqZQ+K8ig71pHHL2jrQ2GKOtc6hpvcdxUsp8k39JgyZFQoKN5Qdl5ezGR&#10;u9k9zu6xX9NlfqDP04/zevGnVKfdzEYgAjXhP/xur7SCYTKE15l4BOT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+WOsMAAADcAAAADwAAAAAAAAAAAAAAAACYAgAAZHJzL2Rv&#10;d25yZXYueG1sUEsFBgAAAAAEAAQA9QAAAIgDAAAAAA==&#10;" path="m,492l1536,e" filled="f">
                  <v:path arrowok="t" o:connecttype="custom" o:connectlocs="0,332740;183515,0" o:connectangles="0,0"/>
                </v:shape>
              </v:group>
            </w:pict>
          </mc:Fallback>
        </mc:AlternateContent>
      </w:r>
      <w:r w:rsidR="00D63BA9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AD1066A" wp14:editId="7FEFD98F">
                <wp:simplePos x="0" y="0"/>
                <wp:positionH relativeFrom="column">
                  <wp:posOffset>132715</wp:posOffset>
                </wp:positionH>
                <wp:positionV relativeFrom="paragraph">
                  <wp:posOffset>295910</wp:posOffset>
                </wp:positionV>
                <wp:extent cx="410210" cy="266700"/>
                <wp:effectExtent l="0" t="635" r="0" b="0"/>
                <wp:wrapNone/>
                <wp:docPr id="914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7E3" w:rsidRDefault="003D17E3">
                            <w: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D1066A" id="Text Box 807" o:spid="_x0000_s1122" type="#_x0000_t202" style="position:absolute;left:0;text-align:left;margin-left:10.45pt;margin-top:23.3pt;width:32.3pt;height:21pt;z-index:251665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by0hwIAABo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" stroked="f">
                <v:textbox style="mso-fit-shape-to-text:t">
                  <w:txbxContent>
                    <w:p w:rsidR="003D17E3" w:rsidRDefault="003D17E3">
                      <w: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E0550D">
        <w:rPr>
          <w:noProof/>
        </w:rPr>
        <w:t>Installation Of</w:t>
      </w:r>
      <w:r w:rsidR="00E0550D">
        <w:t xml:space="preserve"> Rear </w:t>
      </w:r>
      <w:r w:rsidR="00CC7172">
        <w:t>Sp</w:t>
      </w:r>
      <w:r w:rsidR="00002581">
        <w:t>la</w:t>
      </w:r>
      <w:r w:rsidR="00CC7172">
        <w:t>sh Guard</w:t>
      </w:r>
    </w:p>
    <w:p w:rsidR="007E4E17" w:rsidRDefault="007E4E17" w:rsidP="007E4E17">
      <w:pPr>
        <w:pStyle w:val="ProcLevel2"/>
        <w:numPr>
          <w:ilvl w:val="0"/>
          <w:numId w:val="0"/>
        </w:numPr>
        <w:tabs>
          <w:tab w:val="num" w:pos="360"/>
          <w:tab w:val="num" w:pos="1080"/>
        </w:tabs>
        <w:ind w:left="1080" w:right="-378"/>
        <w:rPr>
          <w:noProof/>
        </w:rPr>
      </w:pPr>
      <w:r>
        <w:rPr>
          <w:noProof/>
          <w:sz w:val="20"/>
        </w:rPr>
        <w:drawing>
          <wp:anchor distT="0" distB="0" distL="114300" distR="114300" simplePos="0" relativeHeight="251699712" behindDoc="0" locked="1" layoutInCell="0" allowOverlap="1" wp14:anchorId="383E8687" wp14:editId="51BBB29F">
            <wp:simplePos x="0" y="0"/>
            <wp:positionH relativeFrom="column">
              <wp:posOffset>-107950</wp:posOffset>
            </wp:positionH>
            <wp:positionV relativeFrom="paragraph">
              <wp:posOffset>-635</wp:posOffset>
            </wp:positionV>
            <wp:extent cx="228600" cy="228600"/>
            <wp:effectExtent l="0" t="0" r="0" b="0"/>
            <wp:wrapNone/>
            <wp:docPr id="950" name="Picture 215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aution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25D">
        <w:rPr>
          <w:noProof/>
        </w:rPr>
        <w:t>Mount sp</w:t>
      </w:r>
      <w:r w:rsidR="007D39FC">
        <w:rPr>
          <w:noProof/>
        </w:rPr>
        <w:t>la</w:t>
      </w:r>
      <w:r w:rsidR="0015125D">
        <w:rPr>
          <w:noProof/>
        </w:rPr>
        <w:t>sh</w:t>
      </w:r>
      <w:r w:rsidR="00002581">
        <w:rPr>
          <w:noProof/>
        </w:rPr>
        <w:t xml:space="preserve"> </w:t>
      </w:r>
      <w:r w:rsidR="0015125D">
        <w:rPr>
          <w:noProof/>
        </w:rPr>
        <w:t xml:space="preserve">guard and </w:t>
      </w:r>
      <w:r w:rsidR="00002581">
        <w:rPr>
          <w:noProof/>
        </w:rPr>
        <w:t>i</w:t>
      </w:r>
      <w:r w:rsidR="003D2130">
        <w:rPr>
          <w:noProof/>
        </w:rPr>
        <w:t xml:space="preserve">nstall </w:t>
      </w:r>
      <w:r w:rsidR="001A71D9">
        <w:rPr>
          <w:noProof/>
        </w:rPr>
        <w:t xml:space="preserve">M5 screw 15mm </w:t>
      </w:r>
      <w:r w:rsidR="00AD76DC" w:rsidRPr="003D2130">
        <w:rPr>
          <w:noProof/>
        </w:rPr>
        <w:t xml:space="preserve">in location </w:t>
      </w:r>
      <w:r w:rsidR="006542C5">
        <w:rPr>
          <w:noProof/>
        </w:rPr>
        <w:t>B</w:t>
      </w:r>
      <w:r w:rsidR="00AD76DC" w:rsidRPr="003D2130">
        <w:rPr>
          <w:noProof/>
        </w:rPr>
        <w:t xml:space="preserve"> </w:t>
      </w:r>
      <w:r w:rsidR="001A71D9">
        <w:rPr>
          <w:noProof/>
        </w:rPr>
        <w:t xml:space="preserve">then A </w:t>
      </w:r>
      <w:r w:rsidR="00AD76DC" w:rsidRPr="003D2130">
        <w:rPr>
          <w:noProof/>
        </w:rPr>
        <w:t>while holding part up and into bumper panel</w:t>
      </w:r>
      <w:r w:rsidR="0015125D">
        <w:rPr>
          <w:noProof/>
        </w:rPr>
        <w:t xml:space="preserve"> and tighten</w:t>
      </w:r>
      <w:r w:rsidR="00314965">
        <w:rPr>
          <w:noProof/>
        </w:rPr>
        <w:t xml:space="preserve"> </w:t>
      </w:r>
      <w:r w:rsidR="006542C5">
        <w:rPr>
          <w:noProof/>
        </w:rPr>
        <w:t>(Fig</w:t>
      </w:r>
      <w:r w:rsidR="00314965">
        <w:rPr>
          <w:noProof/>
        </w:rPr>
        <w:t>.</w:t>
      </w:r>
      <w:r w:rsidR="006542C5">
        <w:rPr>
          <w:noProof/>
        </w:rPr>
        <w:t xml:space="preserve"> 5-1)</w:t>
      </w:r>
      <w:r w:rsidR="00314965">
        <w:rPr>
          <w:noProof/>
        </w:rPr>
        <w:t>.</w:t>
      </w:r>
    </w:p>
    <w:p w:rsidR="00AE44F0" w:rsidRDefault="00AE44F0" w:rsidP="007E4E17">
      <w:pPr>
        <w:pStyle w:val="ProcLevel2"/>
        <w:numPr>
          <w:ilvl w:val="0"/>
          <w:numId w:val="0"/>
        </w:numPr>
        <w:tabs>
          <w:tab w:val="num" w:pos="360"/>
          <w:tab w:val="num" w:pos="1080"/>
        </w:tabs>
        <w:ind w:left="1080" w:right="-378"/>
        <w:rPr>
          <w:noProof/>
        </w:rPr>
      </w:pPr>
    </w:p>
    <w:p w:rsidR="00AE44F0" w:rsidRDefault="00AE44F0" w:rsidP="007E4E17">
      <w:pPr>
        <w:pStyle w:val="ProcLevel2"/>
        <w:numPr>
          <w:ilvl w:val="0"/>
          <w:numId w:val="0"/>
        </w:numPr>
        <w:tabs>
          <w:tab w:val="num" w:pos="360"/>
          <w:tab w:val="num" w:pos="1080"/>
        </w:tabs>
        <w:ind w:left="1080" w:right="-378"/>
        <w:rPr>
          <w:noProof/>
        </w:rPr>
      </w:pPr>
    </w:p>
    <w:p w:rsidR="007E4E17" w:rsidRDefault="00AE44F0" w:rsidP="006542C5">
      <w:pPr>
        <w:pStyle w:val="ProcLevel2"/>
        <w:numPr>
          <w:ilvl w:val="0"/>
          <w:numId w:val="0"/>
        </w:numPr>
        <w:tabs>
          <w:tab w:val="num" w:pos="360"/>
          <w:tab w:val="num" w:pos="1080"/>
        </w:tabs>
        <w:ind w:left="1080" w:right="-378"/>
        <w:rPr>
          <w:noProof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2DF29BE5" wp14:editId="4F537A1B">
                <wp:simplePos x="0" y="0"/>
                <wp:positionH relativeFrom="column">
                  <wp:posOffset>-3387944</wp:posOffset>
                </wp:positionH>
                <wp:positionV relativeFrom="paragraph">
                  <wp:posOffset>220345</wp:posOffset>
                </wp:positionV>
                <wp:extent cx="2971800" cy="1828800"/>
                <wp:effectExtent l="0" t="0" r="19050" b="19050"/>
                <wp:wrapNone/>
                <wp:docPr id="942" name="Group 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wps:wsp>
                        <wps:cNvPr id="25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41" name="Group 941"/>
                        <wpg:cNvGrpSpPr/>
                        <wpg:grpSpPr>
                          <a:xfrm>
                            <a:off x="23446" y="35170"/>
                            <a:ext cx="2874694" cy="1755677"/>
                            <a:chOff x="0" y="0"/>
                            <a:chExt cx="2874694" cy="1755677"/>
                          </a:xfrm>
                        </wpg:grpSpPr>
                        <pic:pic xmlns:pic="http://schemas.openxmlformats.org/drawingml/2006/picture">
                          <pic:nvPicPr>
                            <pic:cNvPr id="504" name="Picture 270" descr="to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446" y="11723"/>
                              <a:ext cx="234462" cy="2344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6" name="Rectangle 7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1354" y="0"/>
                              <a:ext cx="1149350" cy="2628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E44F0" w:rsidRDefault="00AE44F0" w:rsidP="00AE44F0">
                                <w:pPr>
                                  <w:pStyle w:val="TextCallout"/>
                                  <w:jc w:val="left"/>
                                </w:pPr>
                                <w:r>
                                  <w:t>#3 Phillips Screwdriver</w:t>
                                </w:r>
                              </w:p>
                              <w:p w:rsidR="00AE44F0" w:rsidRDefault="00AE44F0" w:rsidP="00AE44F0">
                                <w:pPr>
                                  <w:pStyle w:val="TextCallout"/>
                                  <w:jc w:val="left"/>
                                </w:pPr>
                                <w:r>
                                  <w:t>10mm Socket/Driver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g:grpSp>
                          <wpg:cNvPr id="27" name="Group 925"/>
                          <wpg:cNvGrpSpPr>
                            <a:grpSpLocks/>
                          </wpg:cNvGrpSpPr>
                          <wpg:grpSpPr bwMode="auto">
                            <a:xfrm>
                              <a:off x="128954" y="105507"/>
                              <a:ext cx="2745740" cy="1646555"/>
                              <a:chOff x="1179" y="11907"/>
                              <a:chExt cx="4324" cy="2593"/>
                            </a:xfrm>
                          </wpg:grpSpPr>
                          <pic:pic xmlns:pic="http://schemas.openxmlformats.org/drawingml/2006/picture">
                            <pic:nvPicPr>
                              <pic:cNvPr id="28" name="Picture 842" descr="fig5-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416" y="11907"/>
                                <a:ext cx="2143" cy="24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9" name="Rectangle 7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79" y="12505"/>
                                <a:ext cx="1375" cy="6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E44F0" w:rsidRDefault="00AE44F0" w:rsidP="00AE44F0">
                                  <w:pPr>
                                    <w:pStyle w:val="TextCallout"/>
                                  </w:pPr>
                                  <w:r>
                                    <w:t xml:space="preserve">Supplied  </w:t>
                                  </w:r>
                                </w:p>
                                <w:p w:rsidR="00AE44F0" w:rsidRDefault="00AE44F0" w:rsidP="00AE44F0">
                                  <w:pPr>
                                    <w:pStyle w:val="TextCallout"/>
                                  </w:pPr>
                                  <w:r>
                                    <w:t xml:space="preserve">#14 x 19mm </w:t>
                                  </w:r>
                                </w:p>
                                <w:p w:rsidR="00AE44F0" w:rsidRDefault="00AE44F0" w:rsidP="00AE44F0">
                                  <w:pPr>
                                    <w:pStyle w:val="TextCallout"/>
                                  </w:pPr>
                                  <w:r>
                                    <w:t>Hex Screw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30" name="Freeform 794"/>
                            <wps:cNvSpPr>
                              <a:spLocks/>
                            </wps:cNvSpPr>
                            <wps:spPr bwMode="auto">
                              <a:xfrm rot="2807398" flipH="1" flipV="1">
                                <a:off x="2616" y="13069"/>
                                <a:ext cx="91" cy="826"/>
                              </a:xfrm>
                              <a:custGeom>
                                <a:avLst/>
                                <a:gdLst>
                                  <a:gd name="T0" fmla="*/ 1116 w 1116"/>
                                  <a:gd name="T1" fmla="*/ 0 h 12"/>
                                  <a:gd name="T2" fmla="*/ 0 w 1116"/>
                                  <a:gd name="T3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116" h="12">
                                    <a:moveTo>
                                      <a:pt x="1116" y="0"/>
                                    </a:moveTo>
                                    <a:lnTo>
                                      <a:pt x="0" y="12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Rectangle 5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5" y="14086"/>
                                <a:ext cx="1588" cy="4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E44F0" w:rsidRDefault="00AE44F0" w:rsidP="00AE44F0">
                                  <w:pPr>
                                    <w:pStyle w:val="TextCallout"/>
                                  </w:pPr>
                                  <w:r>
                                    <w:t>Supplied</w:t>
                                  </w:r>
                                </w:p>
                                <w:p w:rsidR="00AE44F0" w:rsidRDefault="00AE44F0" w:rsidP="00AE44F0">
                                  <w:pPr>
                                    <w:pStyle w:val="TextCallout"/>
                                  </w:pPr>
                                  <w:r>
                                    <w:t>M5 x 20mm screw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896" name="Freeform 546"/>
                            <wps:cNvSpPr>
                              <a:spLocks/>
                            </wps:cNvSpPr>
                            <wps:spPr bwMode="auto">
                              <a:xfrm rot="4370052">
                                <a:off x="3653" y="13798"/>
                                <a:ext cx="354" cy="893"/>
                              </a:xfrm>
                              <a:custGeom>
                                <a:avLst/>
                                <a:gdLst>
                                  <a:gd name="T0" fmla="*/ 0 w 1536"/>
                                  <a:gd name="T1" fmla="*/ 492 h 492"/>
                                  <a:gd name="T2" fmla="*/ 1536 w 1536"/>
                                  <a:gd name="T3" fmla="*/ 0 h 4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536" h="492">
                                    <a:moveTo>
                                      <a:pt x="0" y="492"/>
                                    </a:moveTo>
                                    <a:lnTo>
                                      <a:pt x="1536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7" name="Freeform 833"/>
                            <wps:cNvSpPr>
                              <a:spLocks/>
                            </wps:cNvSpPr>
                            <wps:spPr bwMode="auto">
                              <a:xfrm rot="2807398" flipH="1" flipV="1">
                                <a:off x="3597" y="13145"/>
                                <a:ext cx="869" cy="831"/>
                              </a:xfrm>
                              <a:custGeom>
                                <a:avLst/>
                                <a:gdLst>
                                  <a:gd name="T0" fmla="*/ 1116 w 1116"/>
                                  <a:gd name="T1" fmla="*/ 0 h 12"/>
                                  <a:gd name="T2" fmla="*/ 0 w 1116"/>
                                  <a:gd name="T3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116" h="12">
                                    <a:moveTo>
                                      <a:pt x="1116" y="0"/>
                                    </a:moveTo>
                                    <a:lnTo>
                                      <a:pt x="0" y="12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9" name="Rectangle 8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79" y="13444"/>
                                <a:ext cx="493" cy="2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E44F0" w:rsidRDefault="00AE44F0" w:rsidP="00AE44F0">
                                  <w:pPr>
                                    <w:pStyle w:val="TextCallout"/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900" name="Freeform 785"/>
                            <wps:cNvSpPr>
                              <a:spLocks/>
                            </wps:cNvSpPr>
                            <wps:spPr bwMode="auto">
                              <a:xfrm rot="2807398" flipH="1">
                                <a:off x="2248" y="13031"/>
                                <a:ext cx="423" cy="83"/>
                              </a:xfrm>
                              <a:custGeom>
                                <a:avLst/>
                                <a:gdLst>
                                  <a:gd name="T0" fmla="*/ 1116 w 1116"/>
                                  <a:gd name="T1" fmla="*/ 0 h 12"/>
                                  <a:gd name="T2" fmla="*/ 0 w 1116"/>
                                  <a:gd name="T3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116" h="12">
                                    <a:moveTo>
                                      <a:pt x="1116" y="0"/>
                                    </a:moveTo>
                                    <a:lnTo>
                                      <a:pt x="0" y="12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1" name="Rectangle 8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13" y="13684"/>
                                <a:ext cx="493" cy="2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E44F0" w:rsidRDefault="00AE44F0" w:rsidP="00AE44F0">
                                  <w:pPr>
                                    <w:pStyle w:val="TextCallout"/>
                                  </w:pPr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23" name="Text Box 9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70892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4F0" w:rsidRDefault="00AE44F0" w:rsidP="00AE44F0">
                                <w:pPr>
                                  <w:pStyle w:val="Fig"/>
                                </w:pPr>
                                <w:r>
                                  <w:t>Fig. 5-2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F29BE5" id="Group 942" o:spid="_x0000_s1123" style="position:absolute;left:0;text-align:left;margin-left:-266.75pt;margin-top:17.35pt;width:234pt;height:2in;z-index:251701760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">
                <v:rect id="Rectangle 263" o:spid="_x0000_s1124" style="position:absolute;width:29718;height:18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QdcMA&#10;AADbAAAADwAAAGRycy9kb3ducmV2LnhtbESPQWvCQBSE74L/YXlCb7qpYJHUNaSi0JOgFqq3R/Z1&#10;NyT7NmS3Jv33bqHQ4zAz3zCbYnStuFMfas8KnhcZCOLK65qNgo/LYb4GESKyxtYzKfihAMV2Otlg&#10;rv3AJ7qfoxEJwiFHBTbGLpcyVJYchoXviJP35XuHMcneSN3jkOCulcsse5EOa04LFjvaWaqa87dT&#10;sO9ux3Jlgiw/o702/m042KNR6mk2lq8gIo3xP/zXftcKliv4/ZJ+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YQdcMAAADbAAAADwAAAAAAAAAAAAAAAACYAgAAZHJzL2Rv&#10;d25yZXYueG1sUEsFBgAAAAAEAAQA9QAAAIgDAAAAAA==&#10;" filled="f"/>
                <v:group id="Group 941" o:spid="_x0000_s1125" style="position:absolute;left:234;top:351;width:28747;height:17557" coordsize="28746,17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Picture 270" o:spid="_x0000_s1126" type="#_x0000_t75" alt="tool" style="position:absolute;left:234;top:117;width:2345;height:2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CZODDAAAA3AAAAA8AAABkcnMvZG93bnJldi54bWxEj0FrAjEUhO+F/ofwCt5q0mJFV6O0giD2&#10;tCrr9bF5Zhc3L8sm6vrvTaHgcZiZb5j5sneNuFIXas8aPoYKBHHpTc1Ww2G/fp+ACBHZYOOZNNwp&#10;wHLx+jLHzPgb53TdRSsShEOGGqoY20zKUFbkMAx9S5y8k+8cxiQ7K02HtwR3jfxUaiwd1pwWKmxp&#10;VVF53l2chu321xfqdJxOyU3y4qe2eXGwWg/e+u8ZiEh9fIb/2xuj4UuN4O9MOgJ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Jk4MMAAADcAAAADwAAAAAAAAAAAAAAAACf&#10;AgAAZHJzL2Rvd25yZXYueG1sUEsFBgAAAAAEAAQA9wAAAI8DAAAAAA==&#10;">
                    <v:imagedata r:id="rId39" o:title="tool"/>
                    <v:path arrowok="t"/>
                  </v:shape>
                  <v:rect id="Rectangle 792" o:spid="_x0000_s1127" style="position:absolute;left:2813;width:11494;height:2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kkMEA&#10;AADbAAAADwAAAGRycy9kb3ducmV2LnhtbESPQYvCMBSE78L+h/AWvGm6IkWqUUS2rJc9WPsDHs2z&#10;LSYvpcna6q/fCILHYWa+YTa70Rpxo963jhV8zRMQxJXTLdcKynM+W4HwAVmjcUwK7uRht/2YbDDT&#10;buAT3YpQiwhhn6GCJoQuk9JXDVn0c9cRR+/ieoshyr6Wuschwq2RiyRJpcWW40KDHR0aqq7Fn1Xg&#10;MV+iGcvf4/AwaX35OeT+u1Bq+jnu1yACjeEdfrWPWsEiheeX+AP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Z5JDBAAAA2wAAAA8AAAAAAAAAAAAAAAAAmAIAAGRycy9kb3du&#10;cmV2LnhtbFBLBQYAAAAABAAEAPUAAACGAwAAAAA=&#10;" stroked="f" strokeweight="0">
                    <v:textbox style="mso-fit-shape-to-text:t" inset="0,0,0,0">
                      <w:txbxContent>
                        <w:p w:rsidR="00AE44F0" w:rsidRDefault="00AE44F0" w:rsidP="00AE44F0">
                          <w:pPr>
                            <w:pStyle w:val="TextCallout"/>
                            <w:jc w:val="left"/>
                          </w:pPr>
                          <w:r>
                            <w:t>#3 Phillips Screwdriver</w:t>
                          </w:r>
                        </w:p>
                        <w:p w:rsidR="00AE44F0" w:rsidRDefault="00AE44F0" w:rsidP="00AE44F0">
                          <w:pPr>
                            <w:pStyle w:val="TextCallout"/>
                            <w:jc w:val="left"/>
                          </w:pPr>
                          <w:r>
                            <w:t>10mm Socket/Driver</w:t>
                          </w:r>
                        </w:p>
                      </w:txbxContent>
                    </v:textbox>
                  </v:rect>
                  <v:group id="Group 925" o:spid="_x0000_s1128" style="position:absolute;left:1289;top:1055;width:27457;height:16465" coordorigin="1179,11907" coordsize="4324,2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shape id="Picture 842" o:spid="_x0000_s1129" type="#_x0000_t75" alt="fig5-2" style="position:absolute;left:2416;top:11907;width:2143;height:2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Z1GzFAAAA2wAAAA8AAABkcnMvZG93bnJldi54bWxEj8FqwkAQhu9C32GZgjfdVKrY6CqhpVIq&#10;PdT0AYbsmIRmZ0N2TaJP3zkUPA7//N98s92PrlE9daH2bOBpnoAiLrytuTTwk7/P1qBCRLbYeCYD&#10;Vwqw3z1MtphaP/A39adYKoFwSNFAFWObah2KihyGuW+JJTv7zmGUsSu17XAQuGv0IklW2mHNcqHC&#10;ll4rKn5PFycaq2OdDZ/Lr0P+lmcv/W39fFkWxkwfx2wDKtIY78v/7Q9rYCGy8osAQO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2dRsxQAAANsAAAAPAAAAAAAAAAAAAAAA&#10;AJ8CAABkcnMvZG93bnJldi54bWxQSwUGAAAAAAQABAD3AAAAkQMAAAAA&#10;">
                      <v:imagedata r:id="rId41" o:title="fig5-2"/>
                    </v:shape>
                    <v:rect id="Rectangle 741" o:spid="_x0000_s1130" style="position:absolute;left:1179;top:12505;width:1375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w4sIA&#10;AADbAAAADwAAAGRycy9kb3ducmV2LnhtbESPQYvCMBSE78L+h/AWvNl0RUS7Rllki148WP0Bj+bZ&#10;lk1eSpO11V9vBMHjMDPfMKvNYI24Uucbxwq+khQEcel0w5WC8ymfLED4gKzROCYFN/KwWX+MVphp&#10;1/ORrkWoRISwz1BBHUKbSenLmiz6xLXE0bu4zmKIsquk7rCPcGvkNE3n0mLDcaHGlrY1lX/Fv1Xg&#10;MZ+hGc6HfX838+qy2+b+t1Bq/Dn8fIMINIR3+NXeawXTJ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BnDiwgAAANsAAAAPAAAAAAAAAAAAAAAAAJgCAABkcnMvZG93&#10;bnJldi54bWxQSwUGAAAAAAQABAD1AAAAhwMAAAAA&#10;" stroked="f" strokeweight="0">
                      <v:textbox style="mso-fit-shape-to-text:t" inset="0,0,0,0">
                        <w:txbxContent>
                          <w:p w:rsidR="00AE44F0" w:rsidRDefault="00AE44F0" w:rsidP="00AE44F0">
                            <w:pPr>
                              <w:pStyle w:val="TextCallout"/>
                            </w:pPr>
                            <w:r>
                              <w:t xml:space="preserve">Supplied  </w:t>
                            </w:r>
                          </w:p>
                          <w:p w:rsidR="00AE44F0" w:rsidRDefault="00AE44F0" w:rsidP="00AE44F0">
                            <w:pPr>
                              <w:pStyle w:val="TextCallout"/>
                            </w:pPr>
                            <w:r>
                              <w:t xml:space="preserve">#14 x 19mm </w:t>
                            </w:r>
                          </w:p>
                          <w:p w:rsidR="00AE44F0" w:rsidRDefault="00AE44F0" w:rsidP="00AE44F0">
                            <w:pPr>
                              <w:pStyle w:val="TextCallout"/>
                            </w:pPr>
                            <w:r>
                              <w:t>Hex Screw</w:t>
                            </w:r>
                          </w:p>
                        </w:txbxContent>
                      </v:textbox>
                    </v:rect>
                    <v:shape id="Freeform 794" o:spid="_x0000_s1131" style="position:absolute;left:2616;top:13069;width:91;height:826;rotation:3066427fd;flip:x y;visibility:visible;mso-wrap-style:square;v-text-anchor:top" coordsize="11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mer4A&#10;AADbAAAADwAAAGRycy9kb3ducmV2LnhtbERPTYvCMBC9C/6HMIIX0XQVRKpRxFXwqNWLt6EZ22oz&#10;KU2s8d+bw8IeH+97tQmmFh21rrKs4GeSgCDOra64UHC9HMYLEM4ja6wtk4IPOdis+70Vptq++Uxd&#10;5gsRQ9ilqKD0vkmldHlJBt3ENsSRu9vWoI+wLaRu8R3DTS2nSTKXBiuODSU2tCspf2Yvo+B0yn5t&#10;F0b7/U3Wn9E8yNvx0Sk1HITtEoSn4P/Ff+6jVjCL6+OX+APk+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UqZnq+AAAA2wAAAA8AAAAAAAAAAAAAAAAAmAIAAGRycy9kb3ducmV2&#10;LnhtbFBLBQYAAAAABAAEAPUAAACDAwAAAAA=&#10;" path="m1116,l,12e" filled="f">
                      <v:path arrowok="t" o:connecttype="custom" o:connectlocs="91,0;0,826" o:connectangles="0,0"/>
                    </v:shape>
                    <v:rect id="Rectangle 537" o:spid="_x0000_s1132" style="position:absolute;left:3915;top:14086;width:1588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qOcMA&#10;AADbAAAADwAAAGRycy9kb3ducmV2LnhtbESPzWrDMBCE74W8g9hAbo2cpoTiRAnB1CSXHur6ARZr&#10;/UOklbEU2+nTV4VCj8PMfMMcTrM1YqTBd44VbNYJCOLK6Y4bBeVX/vwGwgdkjcYxKXiQh9Nx8XTA&#10;VLuJP2ksQiMihH2KCtoQ+lRKX7Vk0a9dTxy92g0WQ5RDI/WAU4RbI1+SZCctdhwXWuwpa6m6FXer&#10;wGP+imYuP67Tt9k19SXL/Xuh1Go5n/cgAs3hP/zXvmoF2w38fok/QB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nqOcMAAADbAAAADwAAAAAAAAAAAAAAAACYAgAAZHJzL2Rv&#10;d25yZXYueG1sUEsFBgAAAAAEAAQA9QAAAIgDAAAAAA==&#10;" stroked="f" strokeweight="0">
                      <v:textbox style="mso-fit-shape-to-text:t" inset="0,0,0,0">
                        <w:txbxContent>
                          <w:p w:rsidR="00AE44F0" w:rsidRDefault="00AE44F0" w:rsidP="00AE44F0">
                            <w:pPr>
                              <w:pStyle w:val="TextCallout"/>
                            </w:pPr>
                            <w:r>
                              <w:t>Supplied</w:t>
                            </w:r>
                          </w:p>
                          <w:p w:rsidR="00AE44F0" w:rsidRDefault="00AE44F0" w:rsidP="00AE44F0">
                            <w:pPr>
                              <w:pStyle w:val="TextCallout"/>
                            </w:pPr>
                            <w:r>
                              <w:t>M5 x 20mm screw</w:t>
                            </w:r>
                          </w:p>
                        </w:txbxContent>
                      </v:textbox>
                    </v:rect>
                    <v:shape id="Freeform 546" o:spid="_x0000_s1133" style="position:absolute;left:3653;top:13798;width:354;height:893;rotation:4773262fd;visibility:visible;mso-wrap-style:square;v-text-anchor:top" coordsize="1536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at8QA&#10;AADcAAAADwAAAGRycy9kb3ducmV2LnhtbESPQWvCQBSE7wX/w/IK3uqmPUgSXUUKQkEQmljq8ZF9&#10;TYLZt2F3TeK/7wqCx2FmvmHW28l0YiDnW8sK3hcJCOLK6pZrBady/5aC8AFZY2eZFNzIw3Yze1lj&#10;ru3I3zQUoRYRwj5HBU0IfS6lrxoy6Be2J47en3UGQ5SultrhGOGmkx9JspQGW44LDfb02VB1Ka5G&#10;QTZk5di7oi0v4Wf3e0jr2/k4KjV/nXYrEIGm8Aw/2l9aQZot4X4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GmrfEAAAA3AAAAA8AAAAAAAAAAAAAAAAAmAIAAGRycy9k&#10;b3ducmV2LnhtbFBLBQYAAAAABAAEAPUAAACJAwAAAAA=&#10;" path="m,492l1536,e" filled="f">
                      <v:path arrowok="t" o:connecttype="custom" o:connectlocs="0,893;354,0" o:connectangles="0,0"/>
                    </v:shape>
                    <v:shape id="Freeform 833" o:spid="_x0000_s1134" style="position:absolute;left:3597;top:13145;width:869;height:831;rotation:3066427fd;flip:x y;visibility:visible;mso-wrap-style:square;v-text-anchor:top" coordsize="11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Gmo8QA&#10;AADcAAAADwAAAGRycy9kb3ducmV2LnhtbESPT4vCMBTE78J+h/AWvIimelC3GmXxD3h06168PZpn&#10;W7d5KU2s8dsbQdjjMDO/YZbrYGrRUesqywrGowQEcW51xYWC39N+OAfhPLLG2jIpeJCD9eqjt8RU&#10;2zv/UJf5QkQIuxQVlN43qZQuL8mgG9mGOHoX2xr0UbaF1C3eI9zUcpIkU2mw4rhQYkObkvK/7GYU&#10;HI/Z1nZhsNudZf0YTIM8H66dUv3P8L0A4Sn4//C7fdAK5l8zeJ2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RpqPEAAAA3AAAAA8AAAAAAAAAAAAAAAAAmAIAAGRycy9k&#10;b3ducmV2LnhtbFBLBQYAAAAABAAEAPUAAACJAwAAAAA=&#10;" path="m1116,l,12e" filled="f">
                      <v:path arrowok="t" o:connecttype="custom" o:connectlocs="869,0;0,831" o:connectangles="0,0"/>
                    </v:shape>
                    <v:rect id="Rectangle 834" o:spid="_x0000_s1135" style="position:absolute;left:4279;top:13444;width:493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9MdsQA&#10;AADcAAAADwAAAGRycy9kb3ducmV2LnhtbESPwWrDMBBE74X8g9hAb7XcEkLiRAnFxCSXHur4AxZr&#10;Y5tIK2MpttuvrwqFHoeZecPsj7M1YqTBd44VvCYpCOLa6Y4bBdW1eNmA8AFZo3FMCr7Iw/GweNpj&#10;pt3EnzSWoRERwj5DBW0IfSalr1uy6BPXE0fv5gaLIcqhkXrAKcKtkW9pupYWO44LLfaUt1Tfy4dV&#10;4LFYoZmrj8v0bdbN7ZwX/lQq9byc33cgAs3hP/zXvmgFm+0Wfs/EI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PTHbEAAAA3AAAAA8AAAAAAAAAAAAAAAAAmAIAAGRycy9k&#10;b3ducmV2LnhtbFBLBQYAAAAABAAEAPUAAACJAwAAAAA=&#10;" stroked="f" strokeweight="0">
                      <v:textbox style="mso-fit-shape-to-text:t" inset="0,0,0,0">
                        <w:txbxContent>
                          <w:p w:rsidR="00AE44F0" w:rsidRDefault="00AE44F0" w:rsidP="00AE44F0">
                            <w:pPr>
                              <w:pStyle w:val="TextCallout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rect>
                    <v:shape id="Freeform 785" o:spid="_x0000_s1136" style="position:absolute;left:2248;top:13031;width:423;height:83;rotation:-3066427fd;flip:x;visibility:visible;mso-wrap-style:square;v-text-anchor:top" coordsize="11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gNpMEA&#10;AADcAAAADwAAAGRycy9kb3ducmV2LnhtbERPXWvCMBR9H/gfwhV8GTOxyHCdUUQYCMpg6t4vzbWt&#10;NjclyWr11y8Pgo+H8z1f9rYRHflQO9YwGSsQxIUzNZcajoevtxmIEJENNo5Jw40CLBeDlznmxl35&#10;h7p9LEUK4ZCjhirGNpcyFBVZDGPXEifu5LzFmKAvpfF4TeG2kZlS79JizamhwpbWFRWX/Z/VYCab&#10;rsnc987j63T7u1LnaLO71qNhv/oEEamPT/HDvTEaPlSan86kI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oDaTBAAAA3AAAAA8AAAAAAAAAAAAAAAAAmAIAAGRycy9kb3du&#10;cmV2LnhtbFBLBQYAAAAABAAEAPUAAACGAwAAAAA=&#10;" path="m1116,l,12e" filled="f">
                      <v:path arrowok="t" o:connecttype="custom" o:connectlocs="423,0;0,83" o:connectangles="0,0"/>
                    </v:shape>
                    <v:rect id="Rectangle 896" o:spid="_x0000_s1137" style="position:absolute;left:1913;top:13684;width:493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LaasIA&#10;AADcAAAADwAAAGRycy9kb3ducmV2LnhtbESPQYvCMBSE78L+h/AWvNlUEdGuURaxrBcPVn/Ao3m2&#10;ZZOX0mRt119vBMHjMDPfMOvtYI24UecbxwqmSQqCuHS64UrB5ZxPliB8QNZoHJOCf/Kw3XyM1php&#10;1/OJbkWoRISwz1BBHUKbSenLmiz6xLXE0bu6zmKIsquk7rCPcGvkLE0X0mLDcaHGlnY1lb/Fn1Xg&#10;MZ+jGS7HQ383i+r6s8v9vlBq/Dl8f4EINIR3+NU+aAWrdArP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0tpqwgAAANwAAAAPAAAAAAAAAAAAAAAAAJgCAABkcnMvZG93&#10;bnJldi54bWxQSwUGAAAAAAQABAD1AAAAhwMAAAAA&#10;" stroked="f" strokeweight="0">
                      <v:textbox style="mso-fit-shape-to-text:t" inset="0,0,0,0">
                        <w:txbxContent>
                          <w:p w:rsidR="00AE44F0" w:rsidRDefault="00AE44F0" w:rsidP="00AE44F0">
                            <w:pPr>
                              <w:pStyle w:val="TextCallout"/>
                            </w:pPr>
                            <w:r>
                              <w:t>D</w:t>
                            </w:r>
                          </w:p>
                        </w:txbxContent>
                      </v:textbox>
                    </v:rect>
                  </v:group>
                  <v:shape id="Text Box 968" o:spid="_x0000_s1138" type="#_x0000_t202" style="position:absolute;top:15708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yAlMUA&#10;AADbAAAADwAAAGRycy9kb3ducmV2LnhtbESPzWrDMBCE74W8g9hALqWR60IobpSQnwZ6SA92Q86L&#10;tbVMrZWRlNh5+6oQ6HGYmW+Y5Xq0nbiSD61jBc/zDARx7XTLjYLT1+HpFUSIyBo7x6TgRgHWq8nD&#10;EgvtBi7pWsVGJAiHAhWYGPtCylAbshjmridO3rfzFmOSvpHa45DgtpN5li2kxZbTgsGedobqn+pi&#10;FSz2/jKUvHvcn96P+Nk3+Xl7Oys1m46bNxCRxvgfvrc/tIL8Bf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ICUxQAAANsAAAAPAAAAAAAAAAAAAAAAAJgCAABkcnMv&#10;ZG93bnJldi54bWxQSwUGAAAAAAQABAD1AAAAigMAAAAA&#10;" stroked="f">
                    <v:textbox inset="0,0,0,0">
                      <w:txbxContent>
                        <w:p w:rsidR="00AE44F0" w:rsidRDefault="00AE44F0" w:rsidP="00AE44F0">
                          <w:pPr>
                            <w:pStyle w:val="Fig"/>
                          </w:pPr>
                          <w:r>
                            <w:t>Fig. 5-2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71CC5" w:rsidRDefault="007E4E17" w:rsidP="00DA0E3D">
      <w:pPr>
        <w:pStyle w:val="ProcLevel2"/>
        <w:numPr>
          <w:ilvl w:val="1"/>
          <w:numId w:val="42"/>
        </w:numPr>
        <w:tabs>
          <w:tab w:val="clear" w:pos="1620"/>
          <w:tab w:val="num" w:pos="1080"/>
        </w:tabs>
        <w:ind w:left="1080" w:hanging="720"/>
      </w:pPr>
      <w:r>
        <w:rPr>
          <w:noProof/>
          <w:sz w:val="20"/>
        </w:rPr>
        <w:drawing>
          <wp:anchor distT="0" distB="0" distL="114300" distR="114300" simplePos="0" relativeHeight="251697664" behindDoc="0" locked="1" layoutInCell="0" allowOverlap="1" wp14:anchorId="14F6DBEA" wp14:editId="5D5F550C">
            <wp:simplePos x="0" y="0"/>
            <wp:positionH relativeFrom="column">
              <wp:posOffset>-99060</wp:posOffset>
            </wp:positionH>
            <wp:positionV relativeFrom="paragraph">
              <wp:posOffset>-59055</wp:posOffset>
            </wp:positionV>
            <wp:extent cx="228600" cy="228600"/>
            <wp:effectExtent l="0" t="0" r="0" b="0"/>
            <wp:wrapNone/>
            <wp:docPr id="962" name="Picture 215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aution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50F">
        <w:t>I</w:t>
      </w:r>
      <w:r w:rsidR="00F4450F" w:rsidRPr="003D2130">
        <w:t xml:space="preserve">nstall supplied </w:t>
      </w:r>
      <w:r w:rsidR="00F4450F">
        <w:t>M5 screw</w:t>
      </w:r>
      <w:r w:rsidR="00F4450F" w:rsidRPr="003D2130">
        <w:t xml:space="preserve"> </w:t>
      </w:r>
      <w:r w:rsidR="00F4450F">
        <w:t xml:space="preserve">20 mm </w:t>
      </w:r>
      <w:r w:rsidR="00F4450F" w:rsidRPr="003D2130">
        <w:t xml:space="preserve">in </w:t>
      </w:r>
      <w:r w:rsidR="00F4450F">
        <w:t>location</w:t>
      </w:r>
      <w:r w:rsidR="00F4450F" w:rsidRPr="003D2130">
        <w:t xml:space="preserve"> </w:t>
      </w:r>
      <w:r w:rsidR="00F4450F">
        <w:t xml:space="preserve">C </w:t>
      </w:r>
      <w:r w:rsidR="00F4450F" w:rsidRPr="003D2130">
        <w:t xml:space="preserve">while holding part up and </w:t>
      </w:r>
      <w:r w:rsidR="00F4450F">
        <w:t xml:space="preserve">into </w:t>
      </w:r>
      <w:r w:rsidR="00F4450F" w:rsidRPr="003D2130">
        <w:t>bumper panel</w:t>
      </w:r>
      <w:r w:rsidR="00F4450F">
        <w:t xml:space="preserve"> and tighten</w:t>
      </w:r>
      <w:r w:rsidR="00314965">
        <w:t xml:space="preserve"> </w:t>
      </w:r>
      <w:r w:rsidR="00F4450F">
        <w:t xml:space="preserve"> </w:t>
      </w:r>
      <w:r w:rsidR="00314965">
        <w:t xml:space="preserve">       </w:t>
      </w:r>
      <w:r w:rsidR="00F4450F" w:rsidRPr="003D2130">
        <w:t xml:space="preserve">(Fig. </w:t>
      </w:r>
      <w:r w:rsidR="00F4450F">
        <w:t>5</w:t>
      </w:r>
      <w:r w:rsidR="00F4450F" w:rsidRPr="003D2130">
        <w:t>-</w:t>
      </w:r>
      <w:r w:rsidR="00F4450F">
        <w:t>2)</w:t>
      </w:r>
      <w:r w:rsidR="00314965">
        <w:t>.</w:t>
      </w:r>
    </w:p>
    <w:p w:rsidR="002D7B53" w:rsidRDefault="00D63BA9" w:rsidP="006542C5">
      <w:pPr>
        <w:pStyle w:val="ProcLevel2"/>
        <w:numPr>
          <w:ilvl w:val="0"/>
          <w:numId w:val="0"/>
        </w:numPr>
        <w:tabs>
          <w:tab w:val="num" w:pos="360"/>
          <w:tab w:val="num" w:pos="1080"/>
        </w:tabs>
        <w:ind w:left="1080" w:right="-378"/>
      </w:pPr>
      <w:r>
        <w:rPr>
          <w:noProof/>
          <w:sz w:val="22"/>
        </w:rPr>
        <w:drawing>
          <wp:anchor distT="0" distB="0" distL="114300" distR="114300" simplePos="0" relativeHeight="251640320" behindDoc="0" locked="1" layoutInCell="0" allowOverlap="1" wp14:anchorId="2D4E8F08" wp14:editId="39D1E3B9">
            <wp:simplePos x="0" y="0"/>
            <wp:positionH relativeFrom="column">
              <wp:posOffset>-86995</wp:posOffset>
            </wp:positionH>
            <wp:positionV relativeFrom="paragraph">
              <wp:posOffset>255905</wp:posOffset>
            </wp:positionV>
            <wp:extent cx="228600" cy="228600"/>
            <wp:effectExtent l="0" t="0" r="0" b="0"/>
            <wp:wrapNone/>
            <wp:docPr id="598" name="Picture 215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aution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262" w:rsidRDefault="00AE44F0" w:rsidP="00BB4262">
      <w:pPr>
        <w:pStyle w:val="ProcLevel2"/>
        <w:tabs>
          <w:tab w:val="clear" w:pos="1620"/>
          <w:tab w:val="num" w:pos="1080"/>
        </w:tabs>
        <w:ind w:left="1080" w:hanging="64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43A70720" wp14:editId="79C93B7A">
                <wp:simplePos x="0" y="0"/>
                <wp:positionH relativeFrom="column">
                  <wp:posOffset>-3455670</wp:posOffset>
                </wp:positionH>
                <wp:positionV relativeFrom="paragraph">
                  <wp:posOffset>940191</wp:posOffset>
                </wp:positionV>
                <wp:extent cx="3133090" cy="2067560"/>
                <wp:effectExtent l="0" t="0" r="0" b="8890"/>
                <wp:wrapNone/>
                <wp:docPr id="20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3090" cy="2067560"/>
                          <a:chOff x="1057" y="1350"/>
                          <a:chExt cx="4934" cy="3256"/>
                        </a:xfrm>
                      </wpg:grpSpPr>
                      <pic:pic xmlns:pic="http://schemas.openxmlformats.org/drawingml/2006/picture">
                        <pic:nvPicPr>
                          <pic:cNvPr id="21" name="Picture 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" y="1350"/>
                            <a:ext cx="4934" cy="3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771"/>
                        <wps:cNvSpPr txBox="1">
                          <a:spLocks noChangeArrowheads="1"/>
                        </wps:cNvSpPr>
                        <wps:spPr bwMode="auto">
                          <a:xfrm>
                            <a:off x="1253" y="4057"/>
                            <a:ext cx="864" cy="2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20D" w:rsidRDefault="001C420D" w:rsidP="001C420D">
                              <w:pPr>
                                <w:pStyle w:val="Fig"/>
                              </w:pPr>
                              <w:r>
                                <w:t xml:space="preserve">Fig. </w:t>
                              </w:r>
                              <w:r w:rsidR="00430C2A">
                                <w:t>5</w:t>
                              </w:r>
                              <w:r w:rsidR="00AF3B88"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70720" id="Group 972" o:spid="_x0000_s1139" style="position:absolute;left:0;text-align:left;margin-left:-272.1pt;margin-top:74.05pt;width:246.7pt;height:162.8pt;z-index:251688448" coordorigin="1057,1350" coordsize="4934,3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">
                <v:shape id="Picture 965" o:spid="_x0000_s1140" type="#_x0000_t75" style="position:absolute;left:1057;top:1350;width:4934;height:3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pt2nDAAAA2wAAAA8AAABkcnMvZG93bnJldi54bWxEj0FrAjEUhO+C/yG8Qm+aVYro1ihFEXpo&#10;D11Fr4/Nc7N187IkcV3/fSMUPA4z8w2zXPe2ER35UDtWMBlnIIhLp2uuFBz2u9EcRIjIGhvHpOBO&#10;Adar4WCJuXY3/qGuiJVIEA45KjAxtrmUoTRkMYxdS5y8s/MWY5K+ktrjLcFtI6dZNpMWa04LBlva&#10;GCovxdUqsF/fb6eNL/amM+fLcXH47e5yq9TrS//xDiJSH5/h//anVjCdwONL+gF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um3acMAAADbAAAADwAAAAAAAAAAAAAAAACf&#10;AgAAZHJzL2Rvd25yZXYueG1sUEsFBgAAAAAEAAQA9wAAAI8DAAAAAA==&#10;">
                  <v:imagedata r:id="rId43" o:title=""/>
                </v:shape>
                <v:shape id="Text Box 771" o:spid="_x0000_s1141" type="#_x0000_t202" style="position:absolute;left:1253;top:4057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lD8QA&#10;AADbAAAADwAAAGRycy9kb3ducmV2LnhtbESPS2vDMBCE74X8B7GBXkoixwdTnCihTVLooTnkQc6L&#10;tbVNrZWR5Ne/rwqBHoeZ+YbZ7EbTiJ6cry0rWC0TEMSF1TWXCm7Xj8UrCB+QNTaWScFEHnbb2dMG&#10;c20HPlN/CaWIEPY5KqhCaHMpfVGRQb+0LXH0vq0zGKJ0pdQOhwg3jUyTJJMGa44LFba0r6j4uXRG&#10;QXZw3XDm/cvhdvzCU1um9/fprtTzfHxbgwg0hv/wo/2pFaQp/H2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QJQ/EAAAA2wAAAA8AAAAAAAAAAAAAAAAAmAIAAGRycy9k&#10;b3ducmV2LnhtbFBLBQYAAAAABAAEAPUAAACJAwAAAAA=&#10;" stroked="f">
                  <v:textbox inset="0,0,0,0">
                    <w:txbxContent>
                      <w:p w:rsidR="001C420D" w:rsidRDefault="001C420D" w:rsidP="001C420D">
                        <w:pPr>
                          <w:pStyle w:val="Fig"/>
                        </w:pPr>
                        <w:r>
                          <w:t xml:space="preserve">Fig. </w:t>
                        </w:r>
                        <w:r w:rsidR="00430C2A">
                          <w:t>5</w:t>
                        </w:r>
                        <w:r w:rsidR="00AF3B88">
                          <w:t>-3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3BA9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11FA9BB" wp14:editId="16BF4AD8">
                <wp:simplePos x="0" y="0"/>
                <wp:positionH relativeFrom="column">
                  <wp:posOffset>-1682750</wp:posOffset>
                </wp:positionH>
                <wp:positionV relativeFrom="paragraph">
                  <wp:posOffset>252730</wp:posOffset>
                </wp:positionV>
                <wp:extent cx="342900" cy="228600"/>
                <wp:effectExtent l="3175" t="0" r="0" b="4445"/>
                <wp:wrapNone/>
                <wp:docPr id="24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42E5" w:rsidRPr="00100E27" w:rsidRDefault="006E42E5" w:rsidP="00100E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FA9BB" id="Text Box 463" o:spid="_x0000_s1142" type="#_x0000_t202" style="position:absolute;left:0;text-align:left;margin-left:-132.5pt;margin-top:19.9pt;width:27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" filled="f" stroked="f">
                <v:textbox>
                  <w:txbxContent>
                    <w:p w:rsidR="006E42E5" w:rsidRPr="00100E27" w:rsidRDefault="006E42E5" w:rsidP="00100E27"/>
                  </w:txbxContent>
                </v:textbox>
              </v:shape>
            </w:pict>
          </mc:Fallback>
        </mc:AlternateContent>
      </w:r>
      <w:r w:rsidR="00DA0E3D">
        <w:t xml:space="preserve">Install supplied #14 hex screw in location D while holding part up and into bumper panel and tighten          </w:t>
      </w:r>
      <w:r w:rsidR="002D7B53" w:rsidRPr="003D2130">
        <w:t xml:space="preserve">(Fig. </w:t>
      </w:r>
      <w:r w:rsidR="00BB4262">
        <w:t>5</w:t>
      </w:r>
      <w:r w:rsidR="002D7B53" w:rsidRPr="003D2130">
        <w:t>-</w:t>
      </w:r>
      <w:r w:rsidR="001A71D9">
        <w:t>2</w:t>
      </w:r>
      <w:r w:rsidR="00D65A7A">
        <w:t>)</w:t>
      </w:r>
      <w:r w:rsidR="00314965">
        <w:t>.</w:t>
      </w:r>
    </w:p>
    <w:p w:rsidR="006A60A4" w:rsidRDefault="00D63BA9" w:rsidP="00483225">
      <w:pPr>
        <w:pStyle w:val="ProcLevel2"/>
        <w:tabs>
          <w:tab w:val="clear" w:pos="1620"/>
        </w:tabs>
        <w:ind w:left="1080" w:hanging="720"/>
      </w:pPr>
      <w:r>
        <w:rPr>
          <w:noProof/>
        </w:rPr>
        <w:drawing>
          <wp:anchor distT="0" distB="0" distL="114300" distR="114300" simplePos="0" relativeHeight="251673088" behindDoc="1" locked="1" layoutInCell="0" allowOverlap="1" wp14:anchorId="2A023DE6" wp14:editId="330D5801">
            <wp:simplePos x="0" y="0"/>
            <wp:positionH relativeFrom="column">
              <wp:posOffset>-45720</wp:posOffset>
            </wp:positionH>
            <wp:positionV relativeFrom="paragraph">
              <wp:posOffset>-12065</wp:posOffset>
            </wp:positionV>
            <wp:extent cx="231775" cy="238125"/>
            <wp:effectExtent l="0" t="0" r="0" b="9525"/>
            <wp:wrapNone/>
            <wp:docPr id="898" name="Picture 212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stop_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918">
        <w:t xml:space="preserve"> </w:t>
      </w:r>
      <w:r w:rsidR="0091420D">
        <w:t>Using part as a template hold tight to panel and drill 6mm ( 1/4 “) hole through panel edge</w:t>
      </w:r>
      <w:r w:rsidR="00AF3B88">
        <w:t xml:space="preserve"> and liner at location E (Fig</w:t>
      </w:r>
      <w:r w:rsidR="00AE44F0">
        <w:t>.</w:t>
      </w:r>
      <w:r w:rsidR="00AF3B88">
        <w:t xml:space="preserve"> 5</w:t>
      </w:r>
      <w:r w:rsidR="0091420D">
        <w:t>-</w:t>
      </w:r>
      <w:r w:rsidR="00AF3B88">
        <w:t>3</w:t>
      </w:r>
      <w:r w:rsidR="0091420D">
        <w:t>)</w:t>
      </w:r>
      <w:r w:rsidR="00AE44F0">
        <w:t>.</w:t>
      </w:r>
    </w:p>
    <w:p w:rsidR="00AE44F0" w:rsidRDefault="00AE44F0" w:rsidP="00AE44F0">
      <w:pPr>
        <w:pStyle w:val="Heading5"/>
        <w:numPr>
          <w:ilvl w:val="0"/>
          <w:numId w:val="0"/>
        </w:numPr>
        <w:ind w:left="90"/>
      </w:pPr>
    </w:p>
    <w:p w:rsidR="00AE44F0" w:rsidRDefault="00AE44F0" w:rsidP="00AE44F0"/>
    <w:p w:rsidR="00AE44F0" w:rsidRDefault="00AE44F0" w:rsidP="00AE44F0"/>
    <w:p w:rsidR="00AE44F0" w:rsidRDefault="00AE44F0" w:rsidP="00AE44F0"/>
    <w:p w:rsidR="00AE44F0" w:rsidRDefault="00AE44F0" w:rsidP="00AE44F0"/>
    <w:p w:rsidR="00AE44F0" w:rsidRPr="00AE44F0" w:rsidRDefault="00AE44F0" w:rsidP="00AE44F0"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2CE96814" wp14:editId="114A8ED3">
                <wp:simplePos x="0" y="0"/>
                <wp:positionH relativeFrom="column">
                  <wp:posOffset>-3455670</wp:posOffset>
                </wp:positionH>
                <wp:positionV relativeFrom="paragraph">
                  <wp:posOffset>116840</wp:posOffset>
                </wp:positionV>
                <wp:extent cx="3133090" cy="1948180"/>
                <wp:effectExtent l="0" t="0" r="0" b="0"/>
                <wp:wrapNone/>
                <wp:docPr id="17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3090" cy="1948180"/>
                          <a:chOff x="1057" y="4809"/>
                          <a:chExt cx="4934" cy="3068"/>
                        </a:xfrm>
                      </wpg:grpSpPr>
                      <pic:pic xmlns:pic="http://schemas.openxmlformats.org/drawingml/2006/picture">
                        <pic:nvPicPr>
                          <pic:cNvPr id="18" name="Picture 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" y="4809"/>
                            <a:ext cx="4934" cy="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969"/>
                        <wps:cNvSpPr txBox="1">
                          <a:spLocks noChangeArrowheads="1"/>
                        </wps:cNvSpPr>
                        <wps:spPr bwMode="auto">
                          <a:xfrm>
                            <a:off x="1167" y="7513"/>
                            <a:ext cx="864" cy="2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3B88" w:rsidRDefault="00AF3B88" w:rsidP="00AF3B88">
                              <w:pPr>
                                <w:pStyle w:val="Fig"/>
                              </w:pPr>
                              <w:r>
                                <w:t>Fig. 5-4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96814" id="Group 973" o:spid="_x0000_s1143" style="position:absolute;margin-left:-272.1pt;margin-top:9.2pt;width:246.7pt;height:153.4pt;z-index:251690496" coordorigin="1057,4809" coordsize="4934,3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">
                <v:shape id="Picture 966" o:spid="_x0000_s1144" type="#_x0000_t75" style="position:absolute;left:1057;top:4809;width:4934;height:3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swXbFAAAA2wAAAA8AAABkcnMvZG93bnJldi54bWxEj09rwkAQxe+FfodlCl6KblqwSnSV/kEs&#10;vSV60NuQHZNodjZkN5p++86h4G2G9+a93yzXg2vUlbpQezbwMklAERfe1lwa2O824zmoEJEtNp7J&#10;wC8FWK8eH5aYWn/jjK55LJWEcEjRQBVjm2odioocholviUU7+c5hlLUrte3wJuGu0a9J8qYd1iwN&#10;Fbb0WVFxyXtnIMymdOiPH1v/fO6T7OcrK13MjBk9De8LUJGGeDf/X39bwRdY+UUG0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LMF2xQAAANsAAAAPAAAAAAAAAAAAAAAA&#10;AJ8CAABkcnMvZG93bnJldi54bWxQSwUGAAAAAAQABAD3AAAAkQMAAAAA&#10;">
                  <v:imagedata r:id="rId45" o:title=""/>
                </v:shape>
                <v:shape id="Text Box 969" o:spid="_x0000_s1145" type="#_x0000_t202" style="position:absolute;left:1167;top:7513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9w8MA&#10;AADbAAAADwAAAGRycy9kb3ducmV2LnhtbERPS2vCQBC+C/0PyxR6kbppDkFTV2m1hR7qISqeh+yY&#10;BLOzYXfN4993C4Xe5uN7zno7mlb05HxjWcHLIgFBXFrdcKXgfPp8XoLwAVlja5kUTORhu3mYrTHX&#10;duCC+mOoRAxhn6OCOoQul9KXNRn0C9sRR+5qncEQoaukdjjEcNPKNEkyabDh2FBjR7uaytvxbhRk&#10;e3cfCt7N9+ePbzx0VXp5ny5KPT2Ob68gAo3hX/zn/tJx/gp+f4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h9w8MAAADbAAAADwAAAAAAAAAAAAAAAACYAgAAZHJzL2Rv&#10;d25yZXYueG1sUEsFBgAAAAAEAAQA9QAAAIgDAAAAAA==&#10;" stroked="f">
                  <v:textbox inset="0,0,0,0">
                    <w:txbxContent>
                      <w:p w:rsidR="00AF3B88" w:rsidRDefault="00AF3B88" w:rsidP="00AF3B88">
                        <w:pPr>
                          <w:pStyle w:val="Fig"/>
                        </w:pPr>
                        <w:r>
                          <w:t>Fig. 5-4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E0CC2" w:rsidRDefault="00D63BA9" w:rsidP="00483225">
      <w:pPr>
        <w:pStyle w:val="ProcLevel2"/>
        <w:tabs>
          <w:tab w:val="clear" w:pos="1620"/>
          <w:tab w:val="num" w:pos="1080"/>
        </w:tabs>
        <w:ind w:left="1080" w:hanging="720"/>
      </w:pPr>
      <w:r>
        <w:rPr>
          <w:noProof/>
        </w:rPr>
        <w:drawing>
          <wp:anchor distT="0" distB="0" distL="114300" distR="114300" simplePos="0" relativeHeight="251692544" behindDoc="0" locked="1" layoutInCell="0" allowOverlap="1" wp14:anchorId="4116AAB6" wp14:editId="1D9FD42C">
            <wp:simplePos x="0" y="0"/>
            <wp:positionH relativeFrom="column">
              <wp:posOffset>-45720</wp:posOffset>
            </wp:positionH>
            <wp:positionV relativeFrom="paragraph">
              <wp:posOffset>-3175</wp:posOffset>
            </wp:positionV>
            <wp:extent cx="228600" cy="228600"/>
            <wp:effectExtent l="0" t="0" r="0" b="0"/>
            <wp:wrapNone/>
            <wp:docPr id="971" name="Picture 215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aution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036">
        <w:t>Install supplied spring clip (small) over panel edge hole with turned up edge on inside of panel and between liner at lo</w:t>
      </w:r>
      <w:r w:rsidR="00AE44F0">
        <w:t>cation E</w:t>
      </w:r>
      <w:r w:rsidR="00AF3B88">
        <w:t xml:space="preserve"> (Fig. 5-4</w:t>
      </w:r>
      <w:r w:rsidR="00080036">
        <w:t>)</w:t>
      </w:r>
      <w:r w:rsidR="00AE44F0">
        <w:t>.</w:t>
      </w:r>
    </w:p>
    <w:p w:rsidR="00AE44F0" w:rsidRDefault="00AE44F0">
      <w:r>
        <w:br w:type="page"/>
      </w:r>
    </w:p>
    <w:p w:rsidR="00AE44F0" w:rsidRDefault="00AE44F0" w:rsidP="00AE44F0">
      <w:pPr>
        <w:pStyle w:val="ProcLevel2"/>
        <w:numPr>
          <w:ilvl w:val="0"/>
          <w:numId w:val="0"/>
        </w:numPr>
        <w:ind w:left="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48298D3D" wp14:editId="7D1C41C9">
                <wp:simplePos x="0" y="0"/>
                <wp:positionH relativeFrom="column">
                  <wp:posOffset>-3437890</wp:posOffset>
                </wp:positionH>
                <wp:positionV relativeFrom="paragraph">
                  <wp:posOffset>259471</wp:posOffset>
                </wp:positionV>
                <wp:extent cx="3124835" cy="1955800"/>
                <wp:effectExtent l="0" t="0" r="0" b="6350"/>
                <wp:wrapNone/>
                <wp:docPr id="14" name="Group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835" cy="1955800"/>
                          <a:chOff x="1070" y="8065"/>
                          <a:chExt cx="4921" cy="3080"/>
                        </a:xfrm>
                      </wpg:grpSpPr>
                      <pic:pic xmlns:pic="http://schemas.openxmlformats.org/drawingml/2006/picture">
                        <pic:nvPicPr>
                          <pic:cNvPr id="15" name="Picture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" y="8065"/>
                            <a:ext cx="4921" cy="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970"/>
                        <wps:cNvSpPr txBox="1">
                          <a:spLocks noChangeArrowheads="1"/>
                        </wps:cNvSpPr>
                        <wps:spPr bwMode="auto">
                          <a:xfrm>
                            <a:off x="1167" y="10706"/>
                            <a:ext cx="864" cy="2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4F0" w:rsidRDefault="00AE44F0" w:rsidP="00AE44F0">
                              <w:pPr>
                                <w:pStyle w:val="Fig"/>
                              </w:pPr>
                              <w:r>
                                <w:t>Fig. 5-5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98D3D" id="Group 974" o:spid="_x0000_s1146" style="position:absolute;left:0;text-align:left;margin-left:-270.7pt;margin-top:20.45pt;width:246.05pt;height:154pt;z-index:251714048" coordorigin="1070,8065" coordsize="4921,3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">
                <v:shape id="Picture 967" o:spid="_x0000_s1147" type="#_x0000_t75" style="position:absolute;left:1070;top:8065;width:4921;height:3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pScPCAAAA2wAAAA8AAABkcnMvZG93bnJldi54bWxET01rAjEQvQv+hzCCN00UlLI1itpapPSg&#10;W1vwNmzG3cXNZNmkuv33RhC8zeN9zmzR2kpcqPGlYw2joQJBnDlTcq7h8L0ZvIDwAdlg5Zg0/JOH&#10;xbzbmWFi3JX3dElDLmII+wQ1FCHUiZQ+K8iiH7qaOHIn11gMETa5NA1eY7it5FipqbRYcmwosKZ1&#10;Qdk5/bMaPn8OHyu73I3xd/d2dCp/33yh0rrfa5evIAK14Sl+uLcmzp/A/Zd4gJ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aUnDwgAAANsAAAAPAAAAAAAAAAAAAAAAAJ8C&#10;AABkcnMvZG93bnJldi54bWxQSwUGAAAAAAQABAD3AAAAjgMAAAAA&#10;">
                  <v:imagedata r:id="rId47" o:title=""/>
                </v:shape>
                <v:shape id="Text Box 970" o:spid="_x0000_s1148" type="#_x0000_t202" style="position:absolute;left:1167;top:10706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pscAA&#10;AADbAAAADwAAAGRycy9kb3ducmV2LnhtbERPS4vCMBC+C/6HMIIX0VQPRapRdn2Ah/XgA89DM9uW&#10;bSYlibb+e7MgeJuP7znLdWdq8SDnK8sKppMEBHFudcWFgutlP56D8AFZY22ZFDzJw3rV7y0x07bl&#10;Ez3OoRAxhH2GCsoQmkxKn5dk0E9sQxy5X+sMhghdIbXDNoabWs6SJJUGK44NJTa0KSn/O9+NgnTr&#10;7u2JN6PtdfeDx6aY3b6fN6WGg+5rASJQFz7it/ug4/wU/n+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fpscAAAADbAAAADwAAAAAAAAAAAAAAAACYAgAAZHJzL2Rvd25y&#10;ZXYueG1sUEsFBgAAAAAEAAQA9QAAAIUDAAAAAA==&#10;" stroked="f">
                  <v:textbox inset="0,0,0,0">
                    <w:txbxContent>
                      <w:p w:rsidR="00AE44F0" w:rsidRDefault="00AE44F0" w:rsidP="00AE44F0">
                        <w:pPr>
                          <w:pStyle w:val="Fig"/>
                        </w:pPr>
                        <w:r>
                          <w:t>Fig. 5-5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1C1B" w:rsidRDefault="00AE44F0" w:rsidP="00483225">
      <w:pPr>
        <w:pStyle w:val="ProcLevel2"/>
        <w:tabs>
          <w:tab w:val="clear" w:pos="1620"/>
          <w:tab w:val="num" w:pos="1080"/>
        </w:tabs>
        <w:ind w:left="1080" w:hanging="720"/>
      </w:pPr>
      <w:r>
        <w:rPr>
          <w:noProof/>
        </w:rPr>
        <w:drawing>
          <wp:anchor distT="0" distB="0" distL="114300" distR="114300" simplePos="0" relativeHeight="251712000" behindDoc="0" locked="1" layoutInCell="0" allowOverlap="1" wp14:anchorId="496B4133" wp14:editId="32B12C14">
            <wp:simplePos x="0" y="0"/>
            <wp:positionH relativeFrom="column">
              <wp:posOffset>-45720</wp:posOffset>
            </wp:positionH>
            <wp:positionV relativeFrom="paragraph">
              <wp:posOffset>-35560</wp:posOffset>
            </wp:positionV>
            <wp:extent cx="228600" cy="228600"/>
            <wp:effectExtent l="0" t="0" r="0" b="0"/>
            <wp:wrapNone/>
            <wp:docPr id="874" name="Picture 215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aution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C1B">
        <w:t xml:space="preserve">Install supplied M5 screw </w:t>
      </w:r>
      <w:r>
        <w:t>15mm in location E and tighten</w:t>
      </w:r>
      <w:r w:rsidR="00F31C1B">
        <w:t xml:space="preserve"> (Fig. </w:t>
      </w:r>
      <w:r w:rsidR="00AF3B88">
        <w:t>5</w:t>
      </w:r>
      <w:r w:rsidR="00F31C1B">
        <w:t>-</w:t>
      </w:r>
      <w:r w:rsidR="00AF3B88">
        <w:t>5</w:t>
      </w:r>
      <w:r w:rsidR="00F31C1B">
        <w:t>)</w:t>
      </w:r>
      <w:r>
        <w:t>.</w:t>
      </w:r>
    </w:p>
    <w:p w:rsidR="00290E52" w:rsidRDefault="00290E52" w:rsidP="00483225">
      <w:pPr>
        <w:pStyle w:val="ProcLevel2"/>
        <w:tabs>
          <w:tab w:val="clear" w:pos="1620"/>
          <w:tab w:val="num" w:pos="1080"/>
        </w:tabs>
        <w:ind w:left="1080" w:hanging="720"/>
      </w:pPr>
      <w:r>
        <w:rPr>
          <w:noProof/>
        </w:rPr>
        <w:drawing>
          <wp:anchor distT="0" distB="0" distL="114300" distR="114300" simplePos="0" relativeHeight="251716096" behindDoc="0" locked="0" layoutInCell="1" allowOverlap="1" wp14:anchorId="5A1B6AFF" wp14:editId="68E49FD0">
            <wp:simplePos x="0" y="0"/>
            <wp:positionH relativeFrom="column">
              <wp:posOffset>-125095</wp:posOffset>
            </wp:positionH>
            <wp:positionV relativeFrom="paragraph">
              <wp:posOffset>697230</wp:posOffset>
            </wp:positionV>
            <wp:extent cx="346075" cy="302895"/>
            <wp:effectExtent l="0" t="0" r="0" b="1905"/>
            <wp:wrapNone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If the wheel was removed Step 3 (b), reinstall it now and torque the lug nuts to 103 N∙m (76 ft∙lbf).</w:t>
      </w:r>
    </w:p>
    <w:p w:rsidR="00290E52" w:rsidRDefault="00290E52" w:rsidP="00290E52">
      <w:pPr>
        <w:pStyle w:val="Heading5"/>
        <w:numPr>
          <w:ilvl w:val="0"/>
          <w:numId w:val="0"/>
        </w:numPr>
        <w:ind w:left="1080"/>
      </w:pPr>
      <w:r>
        <w:t>T</w:t>
      </w:r>
      <w:r w:rsidRPr="00290E52">
        <w:t>orque: 103 N∙m (76 ft∙lbf)</w:t>
      </w:r>
    </w:p>
    <w:p w:rsidR="006A60A4" w:rsidRDefault="00AE44F0" w:rsidP="00AE44F0">
      <w:pPr>
        <w:pStyle w:val="ProcLevel2"/>
        <w:tabs>
          <w:tab w:val="clear" w:pos="1620"/>
          <w:tab w:val="num" w:pos="1080"/>
        </w:tabs>
        <w:ind w:left="1080" w:hanging="720"/>
      </w:pPr>
      <w:r>
        <w:t>Repeat</w:t>
      </w:r>
      <w:r w:rsidRPr="00AE44F0">
        <w:t xml:space="preserve"> </w:t>
      </w:r>
      <w:r>
        <w:t>procedure for other side.</w:t>
      </w:r>
    </w:p>
    <w:p w:rsidR="002D7B53" w:rsidRPr="00F75C0F" w:rsidRDefault="00D63BA9" w:rsidP="00BB4262">
      <w:pPr>
        <w:pStyle w:val="ProcLevel2"/>
        <w:numPr>
          <w:ilvl w:val="0"/>
          <w:numId w:val="0"/>
        </w:numPr>
        <w:rPr>
          <w:b/>
        </w:rPr>
        <w:sectPr w:rsidR="002D7B53" w:rsidRPr="00F75C0F">
          <w:type w:val="continuous"/>
          <w:pgSz w:w="12240" w:h="15840"/>
          <w:pgMar w:top="1296" w:right="1008" w:bottom="936" w:left="6300" w:header="576" w:footer="720" w:gutter="0"/>
          <w:cols w:space="0"/>
          <w:docGrid w:linePitch="360"/>
        </w:sect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-1176655</wp:posOffset>
                </wp:positionH>
                <wp:positionV relativeFrom="paragraph">
                  <wp:posOffset>186690</wp:posOffset>
                </wp:positionV>
                <wp:extent cx="123825" cy="123825"/>
                <wp:effectExtent l="4445" t="0" r="0" b="3810"/>
                <wp:wrapNone/>
                <wp:docPr id="13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D7B53" w:rsidRDefault="002D7B53">
                            <w:pPr>
                              <w:pStyle w:val="TextCallou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149" style="position:absolute;margin-left:-92.65pt;margin-top:14.7pt;width:9.75pt;height:9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" stroked="f" strokeweight="0">
                <v:textbox inset="0,0,0,0">
                  <w:txbxContent>
                    <w:p w:rsidR="002D7B53" w:rsidRDefault="002D7B53">
                      <w:pPr>
                        <w:pStyle w:val="TextCallout"/>
                      </w:pPr>
                    </w:p>
                  </w:txbxContent>
                </v:textbox>
              </v:rect>
            </w:pict>
          </mc:Fallback>
        </mc:AlternateContent>
      </w:r>
    </w:p>
    <w:p w:rsidR="002D7B53" w:rsidRDefault="002D7B53">
      <w:pPr>
        <w:pStyle w:val="CheckListTitle"/>
      </w:pPr>
      <w:r>
        <w:lastRenderedPageBreak/>
        <w:t>Accessory Function Checks</w:t>
      </w:r>
    </w:p>
    <w:p w:rsidR="002D7B53" w:rsidRDefault="00D63BA9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0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46990</wp:posOffset>
                </wp:positionV>
                <wp:extent cx="182880" cy="182880"/>
                <wp:effectExtent l="11430" t="8890" r="15240" b="8255"/>
                <wp:wrapNone/>
                <wp:docPr id="12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05AF06" id="AutoShape 74" o:spid="_x0000_s1026" style="position:absolute;margin-left:15.15pt;margin-top:3.7pt;width:14.4pt;height:14.4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" o:allowincell="f" strokeweight="1pt"/>
            </w:pict>
          </mc:Fallback>
        </mc:AlternateContent>
      </w:r>
      <w:r w:rsidR="002D7B53">
        <w:t>Gaps between mudguards and body side</w:t>
      </w:r>
    </w:p>
    <w:p w:rsidR="00290E52" w:rsidRDefault="00290E52" w:rsidP="00290E52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1" layoutInCell="0" allowOverlap="1" wp14:anchorId="2BC0B2EE" wp14:editId="1A9D18E0">
                <wp:simplePos x="0" y="0"/>
                <wp:positionH relativeFrom="column">
                  <wp:posOffset>180975</wp:posOffset>
                </wp:positionH>
                <wp:positionV relativeFrom="paragraph">
                  <wp:posOffset>66040</wp:posOffset>
                </wp:positionV>
                <wp:extent cx="182880" cy="182880"/>
                <wp:effectExtent l="9525" t="8890" r="7620" b="8255"/>
                <wp:wrapNone/>
                <wp:docPr id="931" name="Rounded 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563411" id="Rounded Rectangle 931" o:spid="_x0000_s1026" style="position:absolute;margin-left:14.25pt;margin-top:5.2pt;width:14.4pt;height:14.4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" o:allowincell="f" strokeweight="1pt">
                <w10:anchorlock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168" behindDoc="0" locked="1" layoutInCell="1" allowOverlap="1" wp14:anchorId="17CFF6A2" wp14:editId="2035739A">
            <wp:simplePos x="0" y="0"/>
            <wp:positionH relativeFrom="column">
              <wp:posOffset>-110490</wp:posOffset>
            </wp:positionH>
            <wp:positionV relativeFrom="paragraph">
              <wp:posOffset>60325</wp:posOffset>
            </wp:positionV>
            <wp:extent cx="228600" cy="228600"/>
            <wp:effectExtent l="0" t="0" r="0" b="0"/>
            <wp:wrapNone/>
            <wp:docPr id="930" name="Picture 930" descr="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ool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7AA">
        <w:rPr>
          <w:noProof/>
        </w:rPr>
        <w:t xml:space="preserve">Inspect </w:t>
      </w:r>
      <w:r>
        <w:t>torque</w:t>
      </w:r>
      <w:r w:rsidR="005B17AA">
        <w:t>s</w:t>
      </w:r>
    </w:p>
    <w:p w:rsidR="002D7B53" w:rsidRDefault="002D7B53">
      <w:pPr>
        <w:pStyle w:val="CheckList"/>
        <w:rPr>
          <w:u w:val="single"/>
        </w:rPr>
      </w:pPr>
    </w:p>
    <w:p w:rsidR="009014A3" w:rsidRDefault="009014A3">
      <w:pPr>
        <w:pStyle w:val="CheckList"/>
        <w:rPr>
          <w:u w:val="single"/>
        </w:rPr>
      </w:pPr>
    </w:p>
    <w:p w:rsidR="009014A3" w:rsidRDefault="009014A3">
      <w:pPr>
        <w:pStyle w:val="CheckList"/>
        <w:rPr>
          <w:u w:val="single"/>
        </w:rPr>
      </w:pPr>
    </w:p>
    <w:p w:rsidR="009014A3" w:rsidRDefault="009014A3">
      <w:pPr>
        <w:pStyle w:val="CheckList"/>
        <w:rPr>
          <w:u w:val="single"/>
        </w:rPr>
      </w:pPr>
    </w:p>
    <w:p w:rsidR="009014A3" w:rsidRDefault="009014A3" w:rsidP="00290E52">
      <w:pPr>
        <w:pStyle w:val="CheckListTitle"/>
      </w:pPr>
      <w:r>
        <w:t>Vehicle Appearance Check</w:t>
      </w:r>
    </w:p>
    <w:p w:rsidR="009014A3" w:rsidRDefault="00D63BA9" w:rsidP="00221187">
      <w:pPr>
        <w:spacing w:after="60" w:line="300" w:lineRule="auto"/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1" layoutInCell="0" allowOverlap="1" wp14:anchorId="3DA0B11D" wp14:editId="58B77B07">
                <wp:simplePos x="0" y="0"/>
                <wp:positionH relativeFrom="column">
                  <wp:posOffset>165100</wp:posOffset>
                </wp:positionH>
                <wp:positionV relativeFrom="paragraph">
                  <wp:posOffset>8890</wp:posOffset>
                </wp:positionV>
                <wp:extent cx="182880" cy="182880"/>
                <wp:effectExtent l="12700" t="8890" r="13970" b="8255"/>
                <wp:wrapNone/>
                <wp:docPr id="11" name="AutoShap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4D3804" id="AutoShape 956" o:spid="_x0000_s1026" style="position:absolute;margin-left:13pt;margin-top:.7pt;width:14.4pt;height:14.4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" o:allowincell="f" strokeweight="1pt">
                <w10:anchorlock/>
              </v:roundrect>
            </w:pict>
          </mc:Fallback>
        </mc:AlternateContent>
      </w:r>
      <w:r w:rsidR="009014A3" w:rsidRPr="00F4327A">
        <w:rPr>
          <w:szCs w:val="20"/>
        </w:rPr>
        <w:t>After accessory installation and removal of</w:t>
      </w:r>
      <w:r w:rsidR="009014A3">
        <w:rPr>
          <w:szCs w:val="20"/>
        </w:rPr>
        <w:t xml:space="preserve"> </w:t>
      </w:r>
      <w:r w:rsidR="009014A3" w:rsidRPr="00F4327A">
        <w:rPr>
          <w:szCs w:val="20"/>
        </w:rPr>
        <w:t>protective cover(s)</w:t>
      </w:r>
      <w:r w:rsidR="009014A3">
        <w:rPr>
          <w:szCs w:val="20"/>
        </w:rPr>
        <w:t xml:space="preserve">, perform a visual inspection. </w:t>
      </w:r>
    </w:p>
    <w:p w:rsidR="00BB4262" w:rsidRDefault="002D7B53" w:rsidP="00BB4262">
      <w:pPr>
        <w:pStyle w:val="CheckList"/>
      </w:pPr>
      <w:r>
        <w:rPr>
          <w:u w:val="single"/>
        </w:rPr>
        <w:br w:type="column"/>
      </w:r>
    </w:p>
    <w:p w:rsidR="002D7B53" w:rsidRDefault="002D7B53" w:rsidP="00BB4262">
      <w:pPr>
        <w:pStyle w:val="CheckList"/>
        <w:spacing w:before="0"/>
      </w:pPr>
      <w:r>
        <w:t>Excessive gaps greater than 1.0 mm.</w:t>
      </w:r>
    </w:p>
    <w:p w:rsidR="00290E52" w:rsidRDefault="005B17AA" w:rsidP="00290E52">
      <w:pPr>
        <w:pStyle w:val="CheckList"/>
      </w:pPr>
      <w:r>
        <w:t>If the</w:t>
      </w:r>
      <w:r w:rsidR="00221187">
        <w:t xml:space="preserve"> wheels were removed,</w:t>
      </w:r>
      <w:r w:rsidR="00290E52">
        <w:t xml:space="preserve"> torque </w:t>
      </w:r>
      <w:r w:rsidR="00221187">
        <w:t>the lug nuts to</w:t>
      </w:r>
      <w:r w:rsidR="00290E52">
        <w:t xml:space="preserve"> </w:t>
      </w:r>
      <w:r w:rsidR="00290E52" w:rsidRPr="00221187">
        <w:rPr>
          <w:b/>
        </w:rPr>
        <w:t>103 N•m (76 ft•lbf)</w:t>
      </w:r>
      <w:r w:rsidR="00290E52">
        <w:t>.</w:t>
      </w:r>
    </w:p>
    <w:p w:rsidR="002D7B53" w:rsidRDefault="002D7B53">
      <w:pPr>
        <w:pStyle w:val="CheckList"/>
      </w:pPr>
    </w:p>
    <w:p w:rsidR="009014A3" w:rsidRDefault="009014A3" w:rsidP="009014A3">
      <w:pPr>
        <w:spacing w:line="300" w:lineRule="auto"/>
        <w:ind w:left="720"/>
        <w:rPr>
          <w:szCs w:val="20"/>
        </w:rPr>
      </w:pPr>
    </w:p>
    <w:p w:rsidR="009014A3" w:rsidRDefault="00D63BA9" w:rsidP="009014A3">
      <w:pPr>
        <w:spacing w:line="300" w:lineRule="auto"/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1280" behindDoc="0" locked="1" layoutInCell="1" allowOverlap="1">
                <wp:simplePos x="0" y="0"/>
                <wp:positionH relativeFrom="column">
                  <wp:posOffset>-3332480</wp:posOffset>
                </wp:positionH>
                <wp:positionV relativeFrom="paragraph">
                  <wp:posOffset>548005</wp:posOffset>
                </wp:positionV>
                <wp:extent cx="6492240" cy="0"/>
                <wp:effectExtent l="10795" t="14605" r="12065" b="13970"/>
                <wp:wrapNone/>
                <wp:docPr id="10" name="Lin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46C96" id="Line 957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2.4pt,43.15pt" to="248.8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" strokeweight="1.5pt">
                <w10:anchorlock/>
              </v:line>
            </w:pict>
          </mc:Fallback>
        </mc:AlternateContent>
      </w:r>
    </w:p>
    <w:p w:rsidR="002D7B53" w:rsidRDefault="002D7B53">
      <w:pPr>
        <w:pStyle w:val="Header"/>
        <w:tabs>
          <w:tab w:val="clear" w:pos="4320"/>
          <w:tab w:val="clear" w:pos="8640"/>
        </w:tabs>
        <w:rPr>
          <w:szCs w:val="20"/>
        </w:rPr>
      </w:pPr>
    </w:p>
    <w:p w:rsidR="009014A3" w:rsidRDefault="009014A3">
      <w:pPr>
        <w:pStyle w:val="Header"/>
        <w:tabs>
          <w:tab w:val="clear" w:pos="4320"/>
          <w:tab w:val="clear" w:pos="8640"/>
        </w:tabs>
        <w:rPr>
          <w:szCs w:val="20"/>
        </w:rPr>
      </w:pPr>
    </w:p>
    <w:p w:rsidR="009014A3" w:rsidRDefault="009014A3">
      <w:pPr>
        <w:pStyle w:val="Header"/>
        <w:tabs>
          <w:tab w:val="clear" w:pos="4320"/>
          <w:tab w:val="clear" w:pos="8640"/>
        </w:tabs>
        <w:rPr>
          <w:szCs w:val="20"/>
        </w:rPr>
      </w:pPr>
    </w:p>
    <w:p w:rsidR="009014A3" w:rsidRDefault="009014A3">
      <w:pPr>
        <w:pStyle w:val="Header"/>
        <w:tabs>
          <w:tab w:val="clear" w:pos="4320"/>
          <w:tab w:val="clear" w:pos="8640"/>
        </w:tabs>
        <w:rPr>
          <w:szCs w:val="20"/>
        </w:rPr>
      </w:pPr>
    </w:p>
    <w:p w:rsidR="009014A3" w:rsidRDefault="009014A3" w:rsidP="00290E52">
      <w:pPr>
        <w:spacing w:line="360" w:lineRule="auto"/>
        <w:ind w:left="720"/>
        <w:rPr>
          <w:szCs w:val="20"/>
        </w:rPr>
      </w:pPr>
      <w:r>
        <w:rPr>
          <w:szCs w:val="20"/>
        </w:rPr>
        <w:t>E</w:t>
      </w:r>
      <w:r w:rsidRPr="00F4327A">
        <w:rPr>
          <w:szCs w:val="20"/>
        </w:rPr>
        <w:t>nsure no damage (including scuffs and scratches) was caused during the installation process.</w:t>
      </w:r>
    </w:p>
    <w:p w:rsidR="009014A3" w:rsidRPr="00F4327A" w:rsidRDefault="009014A3" w:rsidP="009014A3">
      <w:pPr>
        <w:spacing w:line="300" w:lineRule="auto"/>
        <w:ind w:left="720"/>
        <w:rPr>
          <w:szCs w:val="20"/>
        </w:rPr>
      </w:pPr>
      <w:r>
        <w:rPr>
          <w:szCs w:val="20"/>
        </w:rPr>
        <w:t>(For PPO installations, refer to TMS Accessory Quality Shipping Standard.)</w:t>
      </w:r>
    </w:p>
    <w:p w:rsidR="009014A3" w:rsidRDefault="009014A3">
      <w:pPr>
        <w:pStyle w:val="Header"/>
        <w:tabs>
          <w:tab w:val="clear" w:pos="4320"/>
          <w:tab w:val="clear" w:pos="8640"/>
        </w:tabs>
        <w:rPr>
          <w:szCs w:val="20"/>
        </w:rPr>
      </w:pPr>
    </w:p>
    <w:p w:rsidR="009014A3" w:rsidRDefault="009014A3">
      <w:pPr>
        <w:pStyle w:val="Header"/>
        <w:tabs>
          <w:tab w:val="clear" w:pos="4320"/>
          <w:tab w:val="clear" w:pos="8640"/>
        </w:tabs>
        <w:rPr>
          <w:szCs w:val="20"/>
        </w:rPr>
      </w:pPr>
    </w:p>
    <w:p w:rsidR="009014A3" w:rsidRDefault="009014A3">
      <w:pPr>
        <w:pStyle w:val="Header"/>
        <w:tabs>
          <w:tab w:val="clear" w:pos="4320"/>
          <w:tab w:val="clear" w:pos="8640"/>
        </w:tabs>
        <w:rPr>
          <w:szCs w:val="20"/>
        </w:rPr>
      </w:pPr>
    </w:p>
    <w:p w:rsidR="009014A3" w:rsidRDefault="009014A3">
      <w:pPr>
        <w:pStyle w:val="Header"/>
        <w:tabs>
          <w:tab w:val="clear" w:pos="4320"/>
          <w:tab w:val="clear" w:pos="8640"/>
        </w:tabs>
        <w:rPr>
          <w:szCs w:val="20"/>
        </w:rPr>
      </w:pPr>
    </w:p>
    <w:p w:rsidR="009014A3" w:rsidRDefault="009014A3">
      <w:pPr>
        <w:pStyle w:val="Header"/>
        <w:tabs>
          <w:tab w:val="clear" w:pos="4320"/>
          <w:tab w:val="clear" w:pos="8640"/>
        </w:tabs>
        <w:rPr>
          <w:szCs w:val="20"/>
        </w:rPr>
      </w:pPr>
    </w:p>
    <w:p w:rsidR="009014A3" w:rsidRDefault="009014A3">
      <w:pPr>
        <w:pStyle w:val="Header"/>
        <w:tabs>
          <w:tab w:val="clear" w:pos="4320"/>
          <w:tab w:val="clear" w:pos="8640"/>
        </w:tabs>
        <w:rPr>
          <w:szCs w:val="20"/>
        </w:rPr>
      </w:pPr>
    </w:p>
    <w:p w:rsidR="009014A3" w:rsidRDefault="009014A3">
      <w:pPr>
        <w:pStyle w:val="Header"/>
        <w:tabs>
          <w:tab w:val="clear" w:pos="4320"/>
          <w:tab w:val="clear" w:pos="8640"/>
        </w:tabs>
        <w:rPr>
          <w:szCs w:val="20"/>
        </w:rPr>
      </w:pPr>
    </w:p>
    <w:p w:rsidR="009014A3" w:rsidRDefault="009014A3">
      <w:pPr>
        <w:pStyle w:val="Header"/>
        <w:tabs>
          <w:tab w:val="clear" w:pos="4320"/>
          <w:tab w:val="clear" w:pos="8640"/>
        </w:tabs>
        <w:rPr>
          <w:szCs w:val="20"/>
        </w:rPr>
        <w:sectPr w:rsidR="009014A3">
          <w:headerReference w:type="default" r:id="rId48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:rsidR="009014A3" w:rsidRDefault="009014A3" w:rsidP="009014A3">
      <w:pPr>
        <w:pStyle w:val="CheckList"/>
        <w:rPr>
          <w:u w:val="single"/>
        </w:rPr>
      </w:pPr>
    </w:p>
    <w:p w:rsidR="002D7B53" w:rsidRDefault="002D7B53">
      <w:pPr>
        <w:rPr>
          <w:szCs w:val="20"/>
        </w:rPr>
      </w:pPr>
    </w:p>
    <w:sectPr w:rsidR="002D7B53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0B48" w:rsidRDefault="00060B48">
      <w:r>
        <w:separator/>
      </w:r>
    </w:p>
  </w:endnote>
  <w:endnote w:type="continuationSeparator" w:id="0">
    <w:p w:rsidR="00060B48" w:rsidRDefault="00060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3EB" w:rsidRDefault="00E873E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B53" w:rsidRDefault="00D63BA9">
    <w:pPr>
      <w:pStyle w:val="Footer"/>
      <w:framePr w:w="1875" w:h="285" w:hSpace="180" w:wrap="around" w:vAnchor="text" w:hAnchor="page" w:x="5184" w:y="45" w:anchorLock="1"/>
      <w:suppressOverlap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0" wp14:anchorId="1D81FF56" wp14:editId="1F2D4CAE">
              <wp:simplePos x="0" y="0"/>
              <wp:positionH relativeFrom="page">
                <wp:posOffset>5935345</wp:posOffset>
              </wp:positionH>
              <wp:positionV relativeFrom="paragraph">
                <wp:posOffset>18415</wp:posOffset>
              </wp:positionV>
              <wp:extent cx="1188720" cy="182880"/>
              <wp:effectExtent l="1270" t="0" r="635" b="0"/>
              <wp:wrapNone/>
              <wp:docPr id="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7B53" w:rsidRPr="00E461C9" w:rsidRDefault="002D7B53" w:rsidP="00E461C9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81FF56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50" type="#_x0000_t202" style="position:absolute;left:0;text-align:left;margin-left:467.35pt;margin-top:1.45pt;width:93.6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" o:allowoverlap="f" filled="f" stroked="f">
              <v:textbox inset="0,0,0,0">
                <w:txbxContent>
                  <w:p w:rsidR="002D7B53" w:rsidRPr="00E461C9" w:rsidRDefault="002D7B53" w:rsidP="00E461C9"/>
                </w:txbxContent>
              </v:textbox>
              <w10:wrap anchorx="page"/>
              <w10:anchorlock/>
            </v:shape>
          </w:pict>
        </mc:Fallback>
      </mc:AlternateContent>
    </w:r>
    <w:r w:rsidR="002D7B53">
      <w:t xml:space="preserve">Page </w:t>
    </w:r>
    <w:r w:rsidR="002D7B53">
      <w:fldChar w:fldCharType="begin"/>
    </w:r>
    <w:r w:rsidR="002D7B53">
      <w:instrText xml:space="preserve"> PAGE  \* MERGEFORMAT </w:instrText>
    </w:r>
    <w:r w:rsidR="002D7B53">
      <w:fldChar w:fldCharType="separate"/>
    </w:r>
    <w:r w:rsidR="005164AA">
      <w:rPr>
        <w:noProof/>
      </w:rPr>
      <w:t>6</w:t>
    </w:r>
    <w:r w:rsidR="002D7B53">
      <w:fldChar w:fldCharType="end"/>
    </w:r>
    <w:r w:rsidR="002D7B53">
      <w:t xml:space="preserve"> of</w:t>
    </w:r>
    <w:r w:rsidR="00651CCB">
      <w:t xml:space="preserve"> </w:t>
    </w:r>
    <w:r w:rsidR="008C3E0E">
      <w:t>6</w:t>
    </w:r>
    <w:r w:rsidR="002D7B53">
      <w:t xml:space="preserve"> pages</w:t>
    </w:r>
  </w:p>
  <w:p w:rsidR="002D7B53" w:rsidRDefault="00D63BA9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1" layoutInCell="1" allowOverlap="0" wp14:anchorId="27E36FCD" wp14:editId="5B44D4FA">
              <wp:simplePos x="0" y="0"/>
              <wp:positionH relativeFrom="page">
                <wp:posOffset>648970</wp:posOffset>
              </wp:positionH>
              <wp:positionV relativeFrom="paragraph">
                <wp:posOffset>20320</wp:posOffset>
              </wp:positionV>
              <wp:extent cx="1143000" cy="182880"/>
              <wp:effectExtent l="10795" t="10795" r="8255" b="1587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D7B53" w:rsidRDefault="002D7B53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>I</w:t>
                          </w:r>
                          <w:r w:rsidR="005164AA">
                            <w:t xml:space="preserve">ssue: C  </w:t>
                          </w:r>
                          <w:r w:rsidR="00AA4D8B">
                            <w:t>1</w:t>
                          </w:r>
                          <w:r w:rsidR="005164AA">
                            <w:t>0</w:t>
                          </w:r>
                          <w:r w:rsidR="00DA346F">
                            <w:t>/</w:t>
                          </w:r>
                          <w:r w:rsidR="005164AA">
                            <w:t>08</w:t>
                          </w:r>
                          <w:r w:rsidR="00DA346F">
                            <w:t>/</w:t>
                          </w:r>
                          <w:r w:rsidR="005164AA">
                            <w:t>20</w:t>
                          </w:r>
                          <w:r w:rsidR="00DA346F">
                            <w:t>1</w:t>
                          </w:r>
                          <w:r w:rsidR="005164AA">
                            <w:t>5</w:t>
                          </w:r>
                        </w:p>
                        <w:p w:rsidR="006542C5" w:rsidRPr="006542C5" w:rsidRDefault="006542C5" w:rsidP="006542C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E36FCD" id="Text Box 2" o:spid="_x0000_s1151" type="#_x0000_t202" style="position:absolute;margin-left:51.1pt;margin-top:1.6pt;width:90pt;height:14.4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" o:allowoverlap="f" strokeweight="1.25pt">
              <v:textbox inset="0,0,0,0">
                <w:txbxContent>
                  <w:p w:rsidR="002D7B53" w:rsidRDefault="002D7B53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>I</w:t>
                    </w:r>
                    <w:r w:rsidR="005164AA">
                      <w:t xml:space="preserve">ssue: C  </w:t>
                    </w:r>
                    <w:r w:rsidR="00AA4D8B">
                      <w:t>1</w:t>
                    </w:r>
                    <w:r w:rsidR="005164AA">
                      <w:t>0</w:t>
                    </w:r>
                    <w:r w:rsidR="00DA346F">
                      <w:t>/</w:t>
                    </w:r>
                    <w:r w:rsidR="005164AA">
                      <w:t>08</w:t>
                    </w:r>
                    <w:r w:rsidR="00DA346F">
                      <w:t>/</w:t>
                    </w:r>
                    <w:r w:rsidR="005164AA">
                      <w:t>20</w:t>
                    </w:r>
                    <w:r w:rsidR="00DA346F">
                      <w:t>1</w:t>
                    </w:r>
                    <w:r w:rsidR="005164AA">
                      <w:t>5</w:t>
                    </w:r>
                  </w:p>
                  <w:p w:rsidR="006542C5" w:rsidRPr="006542C5" w:rsidRDefault="006542C5" w:rsidP="006542C5"/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3EB" w:rsidRDefault="00E873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0B48" w:rsidRDefault="00060B48">
      <w:r>
        <w:separator/>
      </w:r>
    </w:p>
  </w:footnote>
  <w:footnote w:type="continuationSeparator" w:id="0">
    <w:p w:rsidR="00060B48" w:rsidRDefault="00060B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3EB" w:rsidRDefault="00E873E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1C9" w:rsidRDefault="00E461C9" w:rsidP="00E461C9">
    <w:pPr>
      <w:pStyle w:val="HdrLine1"/>
      <w:ind w:left="90" w:hanging="90"/>
    </w:pPr>
    <w:r>
      <w:t>TOYOTA</w:t>
    </w:r>
    <w:r>
      <w:tab/>
    </w:r>
    <w:r w:rsidR="00F26AD6">
      <w:t>C</w:t>
    </w:r>
    <w:r w:rsidR="004D65E3">
      <w:t>OROLLA</w:t>
    </w:r>
    <w:r>
      <w:t xml:space="preserve">               </w:t>
    </w:r>
    <w:r>
      <w:tab/>
    </w:r>
    <w:r w:rsidR="00AA4D8B">
      <w:t xml:space="preserve">  </w:t>
    </w:r>
    <w:r>
      <w:t>201</w:t>
    </w:r>
    <w:r w:rsidR="00C33505">
      <w:t>4</w:t>
    </w:r>
    <w:r w:rsidR="004D65E3">
      <w:t xml:space="preserve"> -          </w:t>
    </w:r>
    <w:r w:rsidR="00AA4D8B">
      <w:t xml:space="preserve">                        </w:t>
    </w:r>
    <w:r w:rsidR="00603D8E">
      <w:tab/>
      <w:t>MUDGUARD</w:t>
    </w:r>
    <w:r w:rsidR="00C975A0">
      <w:t>S</w:t>
    </w:r>
  </w:p>
  <w:p w:rsidR="002D7B53" w:rsidRDefault="00D63BA9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380A69BD" wp14:editId="02875985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19050" t="18415" r="22860" b="19685"/>
              <wp:wrapNone/>
              <wp:docPr id="8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63658D" id="Line 1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W6rEw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" strokeweight="2.25pt">
              <w10:anchorlock/>
            </v:line>
          </w:pict>
        </mc:Fallback>
      </mc:AlternateContent>
    </w:r>
    <w:r w:rsidR="002D7B53"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3EB" w:rsidRDefault="00E873EB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B53" w:rsidRDefault="00651CCB" w:rsidP="00120095">
    <w:pPr>
      <w:pStyle w:val="HdrLine1"/>
      <w:tabs>
        <w:tab w:val="clear" w:pos="2880"/>
        <w:tab w:val="clear" w:pos="5112"/>
        <w:tab w:val="clear" w:pos="10224"/>
        <w:tab w:val="center" w:pos="-2340"/>
        <w:tab w:val="center" w:pos="0"/>
        <w:tab w:val="right" w:pos="5040"/>
      </w:tabs>
      <w:ind w:left="-5112" w:hanging="108"/>
    </w:pPr>
    <w:r>
      <w:t xml:space="preserve">TOYOTA         </w:t>
    </w:r>
    <w:r w:rsidR="00DF18AE">
      <w:tab/>
    </w:r>
    <w:r w:rsidR="003146C6">
      <w:t>C</w:t>
    </w:r>
    <w:r w:rsidR="00320AFD">
      <w:t>OROLLA</w:t>
    </w:r>
    <w:r w:rsidR="00FB1E0C">
      <w:t xml:space="preserve">           </w:t>
    </w:r>
    <w:r w:rsidR="00603D8E">
      <w:t xml:space="preserve">      </w:t>
    </w:r>
    <w:r w:rsidR="0056213E">
      <w:tab/>
      <w:t>201</w:t>
    </w:r>
    <w:r w:rsidR="007F6296">
      <w:t>4</w:t>
    </w:r>
    <w:r w:rsidR="0056213E">
      <w:t xml:space="preserve"> </w:t>
    </w:r>
    <w:r w:rsidR="00320AFD">
      <w:t xml:space="preserve">-                </w:t>
    </w:r>
    <w:r w:rsidR="00AA4D8B">
      <w:t xml:space="preserve">               </w:t>
    </w:r>
    <w:r w:rsidR="00916CE0">
      <w:t xml:space="preserve">     </w:t>
    </w:r>
    <w:r w:rsidR="00DF18AE">
      <w:tab/>
    </w:r>
    <w:r w:rsidR="00603D8E">
      <w:t>MUDGUARD</w:t>
    </w:r>
    <w:r w:rsidR="00C975A0">
      <w:t>S</w:t>
    </w:r>
  </w:p>
  <w:p w:rsidR="002D7B53" w:rsidRDefault="00D63BA9" w:rsidP="00120095">
    <w:pPr>
      <w:pStyle w:val="HdrLine2"/>
      <w:ind w:left="-5112" w:hanging="108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1" layoutInCell="1" allowOverlap="1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20955" t="18415" r="20955" b="1968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245C80" id="Line 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yB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h6CJ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CJ&#10;4PyBFAIAACkEAAAOAAAAAAAAAAAAAAAAAC4CAABkcnMvZTJvRG9jLnhtbFBLAQItABQABgAIAAAA&#10;IQAQN82K3QAAAAoBAAAPAAAAAAAAAAAAAAAAAG4EAABkcnMvZG93bnJldi54bWxQSwUGAAAAAAQA&#10;BADzAAAAeAUAAAAA&#10;" strokeweight="2.25pt">
              <w10:wrap anchorx="page"/>
              <w10:anchorlock/>
            </v:line>
          </w:pict>
        </mc:Fallback>
      </mc:AlternateContent>
    </w:r>
    <w:r w:rsidR="002D7B53"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B53" w:rsidRDefault="00651CCB">
    <w:pPr>
      <w:pStyle w:val="HdrLine1"/>
    </w:pPr>
    <w:r>
      <w:t xml:space="preserve">TOYOTA        </w:t>
    </w:r>
    <w:r w:rsidR="00AA4D8B">
      <w:t xml:space="preserve">    </w:t>
    </w:r>
    <w:r>
      <w:t xml:space="preserve"> </w:t>
    </w:r>
    <w:r w:rsidR="00D63D7D">
      <w:t>C</w:t>
    </w:r>
    <w:r w:rsidR="00320AFD">
      <w:t>OROLLA</w:t>
    </w:r>
    <w:r w:rsidR="00FB1E0C">
      <w:t xml:space="preserve">           </w:t>
    </w:r>
    <w:r w:rsidR="00AA4D8B">
      <w:t xml:space="preserve">       </w:t>
    </w:r>
    <w:r w:rsidR="00BB3E2F">
      <w:t>201</w:t>
    </w:r>
    <w:r w:rsidR="00EC3BC3">
      <w:t>4</w:t>
    </w:r>
    <w:r w:rsidR="00BB3E2F">
      <w:t xml:space="preserve"> -     </w:t>
    </w:r>
    <w:r w:rsidR="0097020A">
      <w:t xml:space="preserve">                            </w:t>
    </w:r>
    <w:r w:rsidR="002D7B53">
      <w:tab/>
    </w:r>
    <w:r w:rsidR="00603D8E">
      <w:t>MUDGUARD</w:t>
    </w:r>
    <w:r w:rsidR="00C975A0">
      <w:t>S</w:t>
    </w:r>
  </w:p>
  <w:p w:rsidR="002D7B53" w:rsidRDefault="00D63BA9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17145" t="15240" r="20320" b="23495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50C1F0" id="Line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1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22225" t="18415" r="19685" b="1968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C42986" id="Line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5Tv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E0CZ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Dz&#10;Z5TvFAIAACkEAAAOAAAAAAAAAAAAAAAAAC4CAABkcnMvZTJvRG9jLnhtbFBLAQItABQABgAIAAAA&#10;IQCGADNW3QAAAAkBAAAPAAAAAAAAAAAAAAAAAG4EAABkcnMvZG93bnJldi54bWxQSwUGAAAAAAQA&#10;BADzAAAAeAUAAAAA&#10;" strokeweight="2.25pt">
              <w10:anchorlock/>
            </v:line>
          </w:pict>
        </mc:Fallback>
      </mc:AlternateContent>
    </w:r>
    <w:r w:rsidR="002D7B53">
      <w:t xml:space="preserve">Checklist - these points </w:t>
    </w:r>
    <w:r w:rsidR="002D7B53">
      <w:rPr>
        <w:b/>
        <w:bCs w:val="0"/>
      </w:rPr>
      <w:t>MUST</w:t>
    </w:r>
    <w:r w:rsidR="002D7B53">
      <w:t xml:space="preserve"> be checked to ensure a quality installation.</w:t>
    </w:r>
  </w:p>
  <w:p w:rsidR="002D7B53" w:rsidRDefault="00D63BA9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3335" t="13970" r="13335" b="1460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0260FE" id="Line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Rd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CWYE&#10;XRICAAApBAAADgAAAAAAAAAAAAAAAAAuAgAAZHJzL2Uyb0RvYy54bWxQSwECLQAUAAYACAAAACEA&#10;D6iU3t0AAAAKAQAADwAAAAAAAAAAAAAAAABsBAAAZHJzL2Rvd25yZXYueG1sUEsFBgAAAAAEAAQA&#10;8wAAAHY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9525" t="13970" r="17145" b="1460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3D7A51" id="Line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KuEgIAACk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" strokeweight="1.5pt"/>
          </w:pict>
        </mc:Fallback>
      </mc:AlternateContent>
    </w:r>
    <w:r w:rsidR="002D7B53">
      <w:tab/>
      <w:t>Check:</w:t>
    </w:r>
    <w:r w:rsidR="002D7B53">
      <w:tab/>
      <w:t>Look For: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265FC"/>
    <w:multiLevelType w:val="multilevel"/>
    <w:tmpl w:val="326CE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0E7A0D26"/>
    <w:multiLevelType w:val="multilevel"/>
    <w:tmpl w:val="5BFA154A"/>
    <w:lvl w:ilvl="0">
      <w:start w:val="3"/>
      <w:numFmt w:val="decimal"/>
      <w:pStyle w:val="Heading5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b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Letter"/>
      <w:pStyle w:val="ProcLevel3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2" w15:restartNumberingAfterBreak="0">
    <w:nsid w:val="11C91235"/>
    <w:multiLevelType w:val="hybridMultilevel"/>
    <w:tmpl w:val="7CCC18B2"/>
    <w:lvl w:ilvl="0" w:tplc="1208FAAC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2A757D"/>
    <w:multiLevelType w:val="hybridMultilevel"/>
    <w:tmpl w:val="32B47D9E"/>
    <w:lvl w:ilvl="0" w:tplc="11A68C5C">
      <w:start w:val="6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32498"/>
    <w:multiLevelType w:val="hybridMultilevel"/>
    <w:tmpl w:val="2E82A452"/>
    <w:lvl w:ilvl="0" w:tplc="C36A3A90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5" w15:restartNumberingAfterBreak="0">
    <w:nsid w:val="1C1E6301"/>
    <w:multiLevelType w:val="hybridMultilevel"/>
    <w:tmpl w:val="EFA8C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7" w15:restartNumberingAfterBreak="0">
    <w:nsid w:val="258812FB"/>
    <w:multiLevelType w:val="multilevel"/>
    <w:tmpl w:val="326CE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8" w15:restartNumberingAfterBreak="0">
    <w:nsid w:val="27D37DC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88E4FB5"/>
    <w:multiLevelType w:val="hybridMultilevel"/>
    <w:tmpl w:val="110C370C"/>
    <w:lvl w:ilvl="0" w:tplc="361C2E5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3BCA7F73"/>
    <w:multiLevelType w:val="multilevel"/>
    <w:tmpl w:val="65748EC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1CB4028"/>
    <w:multiLevelType w:val="hybridMultilevel"/>
    <w:tmpl w:val="DF0A10F2"/>
    <w:lvl w:ilvl="0" w:tplc="6DFCB684">
      <w:start w:val="6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617D59"/>
    <w:multiLevelType w:val="multilevel"/>
    <w:tmpl w:val="326CE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3" w15:restartNumberingAfterBreak="0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14" w15:restartNumberingAfterBreak="0">
    <w:nsid w:val="50047942"/>
    <w:multiLevelType w:val="hybridMultilevel"/>
    <w:tmpl w:val="509019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60E0D7F"/>
    <w:multiLevelType w:val="multilevel"/>
    <w:tmpl w:val="326CE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6" w15:restartNumberingAfterBreak="0">
    <w:nsid w:val="5FEA4EBA"/>
    <w:multiLevelType w:val="multilevel"/>
    <w:tmpl w:val="326CE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7" w15:restartNumberingAfterBreak="0">
    <w:nsid w:val="63B72667"/>
    <w:multiLevelType w:val="multilevel"/>
    <w:tmpl w:val="326CE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8" w15:restartNumberingAfterBreak="0">
    <w:nsid w:val="6DEA0B39"/>
    <w:multiLevelType w:val="hybridMultilevel"/>
    <w:tmpl w:val="64B603E2"/>
    <w:lvl w:ilvl="0" w:tplc="04090005">
      <w:start w:val="1"/>
      <w:numFmt w:val="bullet"/>
      <w:lvlText w:val=""/>
      <w:lvlJc w:val="left"/>
      <w:pPr>
        <w:tabs>
          <w:tab w:val="num" w:pos="-4752"/>
        </w:tabs>
        <w:ind w:left="-475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19" w15:restartNumberingAfterBreak="0">
    <w:nsid w:val="6FD91C32"/>
    <w:multiLevelType w:val="multilevel"/>
    <w:tmpl w:val="326CE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20" w15:restartNumberingAfterBreak="0">
    <w:nsid w:val="72DF2CA2"/>
    <w:multiLevelType w:val="hybridMultilevel"/>
    <w:tmpl w:val="945ABEC6"/>
    <w:lvl w:ilvl="0" w:tplc="394ED3D0">
      <w:start w:val="3"/>
      <w:numFmt w:val="decimal"/>
      <w:lvlText w:val="%1."/>
      <w:lvlJc w:val="left"/>
      <w:pPr>
        <w:tabs>
          <w:tab w:val="num" w:pos="1170"/>
        </w:tabs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1" w15:restartNumberingAfterBreak="0">
    <w:nsid w:val="752976D5"/>
    <w:multiLevelType w:val="multilevel"/>
    <w:tmpl w:val="64B603E2"/>
    <w:lvl w:ilvl="0">
      <w:start w:val="1"/>
      <w:numFmt w:val="bullet"/>
      <w:lvlText w:val=""/>
      <w:lvlJc w:val="left"/>
      <w:pPr>
        <w:tabs>
          <w:tab w:val="num" w:pos="-4752"/>
        </w:tabs>
        <w:ind w:left="-475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22" w15:restartNumberingAfterBreak="0">
    <w:nsid w:val="773B5F29"/>
    <w:multiLevelType w:val="hybridMultilevel"/>
    <w:tmpl w:val="D824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BB6B4A"/>
    <w:multiLevelType w:val="multilevel"/>
    <w:tmpl w:val="326CE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24" w15:restartNumberingAfterBreak="0">
    <w:nsid w:val="7A207C2B"/>
    <w:multiLevelType w:val="multilevel"/>
    <w:tmpl w:val="326CE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25" w15:restartNumberingAfterBreak="0">
    <w:nsid w:val="7C964ECB"/>
    <w:multiLevelType w:val="hybridMultilevel"/>
    <w:tmpl w:val="1F020B06"/>
    <w:lvl w:ilvl="0" w:tplc="4258BB2C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F866A8"/>
    <w:multiLevelType w:val="multilevel"/>
    <w:tmpl w:val="326CE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num w:numId="1">
    <w:abstractNumId w:val="22"/>
  </w:num>
  <w:num w:numId="2">
    <w:abstractNumId w:val="1"/>
  </w:num>
  <w:num w:numId="3">
    <w:abstractNumId w:val="5"/>
  </w:num>
  <w:num w:numId="4">
    <w:abstractNumId w:val="6"/>
  </w:num>
  <w:num w:numId="5">
    <w:abstractNumId w:val="1"/>
  </w:num>
  <w:num w:numId="6">
    <w:abstractNumId w:val="1"/>
  </w:num>
  <w:num w:numId="7">
    <w:abstractNumId w:val="13"/>
  </w:num>
  <w:num w:numId="8">
    <w:abstractNumId w:val="16"/>
  </w:num>
  <w:num w:numId="9">
    <w:abstractNumId w:val="0"/>
  </w:num>
  <w:num w:numId="10">
    <w:abstractNumId w:val="24"/>
  </w:num>
  <w:num w:numId="11">
    <w:abstractNumId w:val="17"/>
  </w:num>
  <w:num w:numId="12">
    <w:abstractNumId w:val="7"/>
  </w:num>
  <w:num w:numId="13">
    <w:abstractNumId w:val="26"/>
  </w:num>
  <w:num w:numId="14">
    <w:abstractNumId w:val="19"/>
  </w:num>
  <w:num w:numId="15">
    <w:abstractNumId w:val="14"/>
  </w:num>
  <w:num w:numId="16">
    <w:abstractNumId w:val="9"/>
  </w:num>
  <w:num w:numId="17">
    <w:abstractNumId w:val="12"/>
  </w:num>
  <w:num w:numId="18">
    <w:abstractNumId w:val="15"/>
  </w:num>
  <w:num w:numId="19">
    <w:abstractNumId w:val="23"/>
  </w:num>
  <w:num w:numId="20">
    <w:abstractNumId w:val="18"/>
  </w:num>
  <w:num w:numId="21">
    <w:abstractNumId w:val="21"/>
  </w:num>
  <w:num w:numId="22">
    <w:abstractNumId w:val="4"/>
  </w:num>
  <w:num w:numId="23">
    <w:abstractNumId w:val="25"/>
  </w:num>
  <w:num w:numId="24">
    <w:abstractNumId w:val="2"/>
  </w:num>
  <w:num w:numId="25">
    <w:abstractNumId w:val="1"/>
  </w:num>
  <w:num w:numId="26">
    <w:abstractNumId w:val="20"/>
  </w:num>
  <w:num w:numId="27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1"/>
  </w:num>
  <w:num w:numId="31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</w:num>
  <w:num w:numId="33">
    <w:abstractNumId w:val="3"/>
  </w:num>
  <w:num w:numId="34">
    <w:abstractNumId w:val="1"/>
    <w:lvlOverride w:ilvl="0">
      <w:startOverride w:val="4"/>
    </w:lvlOverride>
    <w:lvlOverride w:ilvl="1">
      <w:startOverride w:val="2"/>
    </w:lvlOverride>
  </w:num>
  <w:num w:numId="35">
    <w:abstractNumId w:val="1"/>
  </w:num>
  <w:num w:numId="36">
    <w:abstractNumId w:val="1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"/>
  </w:num>
  <w:num w:numId="38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</w:num>
  <w:num w:numId="40">
    <w:abstractNumId w:val="10"/>
  </w:num>
  <w:num w:numId="41">
    <w:abstractNumId w:val="1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"/>
    <w:lvlOverride w:ilvl="0">
      <w:startOverride w:val="3"/>
    </w:lvlOverride>
    <w:lvlOverride w:ilvl="1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D40"/>
    <w:rsid w:val="00002581"/>
    <w:rsid w:val="00003AB3"/>
    <w:rsid w:val="00024AB7"/>
    <w:rsid w:val="000364F5"/>
    <w:rsid w:val="00040B19"/>
    <w:rsid w:val="00040DFC"/>
    <w:rsid w:val="000435B8"/>
    <w:rsid w:val="000460DF"/>
    <w:rsid w:val="00046630"/>
    <w:rsid w:val="00056DB6"/>
    <w:rsid w:val="00057A6B"/>
    <w:rsid w:val="00060B48"/>
    <w:rsid w:val="00063BA0"/>
    <w:rsid w:val="00074138"/>
    <w:rsid w:val="00077D39"/>
    <w:rsid w:val="00080036"/>
    <w:rsid w:val="00080361"/>
    <w:rsid w:val="000A1968"/>
    <w:rsid w:val="000A6588"/>
    <w:rsid w:val="000A71FC"/>
    <w:rsid w:val="000B0A6D"/>
    <w:rsid w:val="000C56DA"/>
    <w:rsid w:val="000D5D44"/>
    <w:rsid w:val="000E47DF"/>
    <w:rsid w:val="000F7733"/>
    <w:rsid w:val="00100D76"/>
    <w:rsid w:val="00100E27"/>
    <w:rsid w:val="00102F9A"/>
    <w:rsid w:val="00106122"/>
    <w:rsid w:val="001160C2"/>
    <w:rsid w:val="00120095"/>
    <w:rsid w:val="0012526C"/>
    <w:rsid w:val="00136D40"/>
    <w:rsid w:val="001461B5"/>
    <w:rsid w:val="00146AD4"/>
    <w:rsid w:val="0015125D"/>
    <w:rsid w:val="001563B3"/>
    <w:rsid w:val="001639A6"/>
    <w:rsid w:val="001652D6"/>
    <w:rsid w:val="00165FAD"/>
    <w:rsid w:val="00174DB6"/>
    <w:rsid w:val="00174EA8"/>
    <w:rsid w:val="001762C1"/>
    <w:rsid w:val="00184778"/>
    <w:rsid w:val="00192E8A"/>
    <w:rsid w:val="00194CCB"/>
    <w:rsid w:val="001955C7"/>
    <w:rsid w:val="001A03ED"/>
    <w:rsid w:val="001A4DE6"/>
    <w:rsid w:val="001A71D9"/>
    <w:rsid w:val="001B326F"/>
    <w:rsid w:val="001C420D"/>
    <w:rsid w:val="001C64AF"/>
    <w:rsid w:val="001D2E03"/>
    <w:rsid w:val="001D5934"/>
    <w:rsid w:val="001F3A0B"/>
    <w:rsid w:val="00203490"/>
    <w:rsid w:val="002068E1"/>
    <w:rsid w:val="00206FC8"/>
    <w:rsid w:val="002070C8"/>
    <w:rsid w:val="00207D3F"/>
    <w:rsid w:val="00216B54"/>
    <w:rsid w:val="00221187"/>
    <w:rsid w:val="00227918"/>
    <w:rsid w:val="00234F13"/>
    <w:rsid w:val="00243DA9"/>
    <w:rsid w:val="0025491E"/>
    <w:rsid w:val="002666E9"/>
    <w:rsid w:val="00271EE1"/>
    <w:rsid w:val="0028005A"/>
    <w:rsid w:val="002816E2"/>
    <w:rsid w:val="00282AC0"/>
    <w:rsid w:val="00285E15"/>
    <w:rsid w:val="00290E52"/>
    <w:rsid w:val="002924FA"/>
    <w:rsid w:val="002A35A2"/>
    <w:rsid w:val="002A69F9"/>
    <w:rsid w:val="002C466B"/>
    <w:rsid w:val="002D7B53"/>
    <w:rsid w:val="002F3E24"/>
    <w:rsid w:val="0030485D"/>
    <w:rsid w:val="003146C6"/>
    <w:rsid w:val="00314965"/>
    <w:rsid w:val="00315E29"/>
    <w:rsid w:val="00316045"/>
    <w:rsid w:val="00320AFD"/>
    <w:rsid w:val="003276C6"/>
    <w:rsid w:val="00327AD2"/>
    <w:rsid w:val="003403E9"/>
    <w:rsid w:val="00340E3C"/>
    <w:rsid w:val="0034516D"/>
    <w:rsid w:val="003618D8"/>
    <w:rsid w:val="00385A48"/>
    <w:rsid w:val="00386194"/>
    <w:rsid w:val="0039043D"/>
    <w:rsid w:val="00392F71"/>
    <w:rsid w:val="00394B75"/>
    <w:rsid w:val="0039550D"/>
    <w:rsid w:val="003A1F72"/>
    <w:rsid w:val="003A2628"/>
    <w:rsid w:val="003A5449"/>
    <w:rsid w:val="003A6175"/>
    <w:rsid w:val="003B4B8D"/>
    <w:rsid w:val="003C4070"/>
    <w:rsid w:val="003C4117"/>
    <w:rsid w:val="003C5459"/>
    <w:rsid w:val="003C7F63"/>
    <w:rsid w:val="003D17E3"/>
    <w:rsid w:val="003D1FE9"/>
    <w:rsid w:val="003D2130"/>
    <w:rsid w:val="003D3FDE"/>
    <w:rsid w:val="003F27EF"/>
    <w:rsid w:val="003F3646"/>
    <w:rsid w:val="003F639D"/>
    <w:rsid w:val="00404329"/>
    <w:rsid w:val="004153FF"/>
    <w:rsid w:val="00423DE6"/>
    <w:rsid w:val="004269A0"/>
    <w:rsid w:val="00430C2A"/>
    <w:rsid w:val="004350B9"/>
    <w:rsid w:val="00450F5B"/>
    <w:rsid w:val="004551DC"/>
    <w:rsid w:val="004562B9"/>
    <w:rsid w:val="0046171C"/>
    <w:rsid w:val="004678D9"/>
    <w:rsid w:val="00471B55"/>
    <w:rsid w:val="004721F4"/>
    <w:rsid w:val="00483225"/>
    <w:rsid w:val="00490D7D"/>
    <w:rsid w:val="004B2697"/>
    <w:rsid w:val="004B7319"/>
    <w:rsid w:val="004C7DC7"/>
    <w:rsid w:val="004D2678"/>
    <w:rsid w:val="004D5DA2"/>
    <w:rsid w:val="004D65E3"/>
    <w:rsid w:val="004F6C93"/>
    <w:rsid w:val="004F768E"/>
    <w:rsid w:val="005038CB"/>
    <w:rsid w:val="00507ED6"/>
    <w:rsid w:val="005164AA"/>
    <w:rsid w:val="0053060E"/>
    <w:rsid w:val="005368CC"/>
    <w:rsid w:val="00542488"/>
    <w:rsid w:val="0056213E"/>
    <w:rsid w:val="00570E0A"/>
    <w:rsid w:val="00571CC5"/>
    <w:rsid w:val="005743DE"/>
    <w:rsid w:val="00575A00"/>
    <w:rsid w:val="0058403C"/>
    <w:rsid w:val="0058788E"/>
    <w:rsid w:val="00594FBC"/>
    <w:rsid w:val="00595659"/>
    <w:rsid w:val="005B17AA"/>
    <w:rsid w:val="005B5854"/>
    <w:rsid w:val="005C02BB"/>
    <w:rsid w:val="005C3AD5"/>
    <w:rsid w:val="005E0CC2"/>
    <w:rsid w:val="005E1591"/>
    <w:rsid w:val="00603D8E"/>
    <w:rsid w:val="006143A7"/>
    <w:rsid w:val="00616EEF"/>
    <w:rsid w:val="00622530"/>
    <w:rsid w:val="00634DFE"/>
    <w:rsid w:val="0063531D"/>
    <w:rsid w:val="0063604D"/>
    <w:rsid w:val="006371C2"/>
    <w:rsid w:val="00642584"/>
    <w:rsid w:val="006439D1"/>
    <w:rsid w:val="00651CCB"/>
    <w:rsid w:val="006542C5"/>
    <w:rsid w:val="006712F4"/>
    <w:rsid w:val="00682505"/>
    <w:rsid w:val="00696AFF"/>
    <w:rsid w:val="006A60A4"/>
    <w:rsid w:val="006B715C"/>
    <w:rsid w:val="006C1931"/>
    <w:rsid w:val="006C7907"/>
    <w:rsid w:val="006D3BB6"/>
    <w:rsid w:val="006D5169"/>
    <w:rsid w:val="006E42E5"/>
    <w:rsid w:val="00702808"/>
    <w:rsid w:val="00710DAC"/>
    <w:rsid w:val="00716A0E"/>
    <w:rsid w:val="00720777"/>
    <w:rsid w:val="007217DF"/>
    <w:rsid w:val="00732543"/>
    <w:rsid w:val="00734825"/>
    <w:rsid w:val="007405C0"/>
    <w:rsid w:val="00740EDD"/>
    <w:rsid w:val="00750C51"/>
    <w:rsid w:val="00754BA9"/>
    <w:rsid w:val="00771E7F"/>
    <w:rsid w:val="00776F93"/>
    <w:rsid w:val="0078619E"/>
    <w:rsid w:val="00791E22"/>
    <w:rsid w:val="0079330D"/>
    <w:rsid w:val="007B69E6"/>
    <w:rsid w:val="007C151C"/>
    <w:rsid w:val="007D0411"/>
    <w:rsid w:val="007D39FC"/>
    <w:rsid w:val="007E4E17"/>
    <w:rsid w:val="007E7396"/>
    <w:rsid w:val="007E797C"/>
    <w:rsid w:val="007F063D"/>
    <w:rsid w:val="007F080A"/>
    <w:rsid w:val="007F09EC"/>
    <w:rsid w:val="007F5490"/>
    <w:rsid w:val="007F6296"/>
    <w:rsid w:val="007F6EED"/>
    <w:rsid w:val="00802E09"/>
    <w:rsid w:val="00812AC9"/>
    <w:rsid w:val="00813D61"/>
    <w:rsid w:val="0081596A"/>
    <w:rsid w:val="00824853"/>
    <w:rsid w:val="00835014"/>
    <w:rsid w:val="00846183"/>
    <w:rsid w:val="008505D5"/>
    <w:rsid w:val="00851389"/>
    <w:rsid w:val="00855794"/>
    <w:rsid w:val="00864A2A"/>
    <w:rsid w:val="00866825"/>
    <w:rsid w:val="00882D16"/>
    <w:rsid w:val="00887F6B"/>
    <w:rsid w:val="00890BC5"/>
    <w:rsid w:val="00896321"/>
    <w:rsid w:val="008A24EC"/>
    <w:rsid w:val="008B1238"/>
    <w:rsid w:val="008B20AB"/>
    <w:rsid w:val="008B36D9"/>
    <w:rsid w:val="008B4C4B"/>
    <w:rsid w:val="008B766F"/>
    <w:rsid w:val="008C22E7"/>
    <w:rsid w:val="008C3799"/>
    <w:rsid w:val="008C3E0E"/>
    <w:rsid w:val="008C6901"/>
    <w:rsid w:val="008C69F7"/>
    <w:rsid w:val="008D16D7"/>
    <w:rsid w:val="008D7161"/>
    <w:rsid w:val="008E33FC"/>
    <w:rsid w:val="008F4A18"/>
    <w:rsid w:val="008F5BCC"/>
    <w:rsid w:val="009014A3"/>
    <w:rsid w:val="009014F3"/>
    <w:rsid w:val="00901829"/>
    <w:rsid w:val="009043FC"/>
    <w:rsid w:val="0091345B"/>
    <w:rsid w:val="0091420D"/>
    <w:rsid w:val="00916CE0"/>
    <w:rsid w:val="00934EDC"/>
    <w:rsid w:val="00936449"/>
    <w:rsid w:val="00942426"/>
    <w:rsid w:val="00945BDC"/>
    <w:rsid w:val="009537B7"/>
    <w:rsid w:val="0097020A"/>
    <w:rsid w:val="0097322E"/>
    <w:rsid w:val="0098264E"/>
    <w:rsid w:val="00991512"/>
    <w:rsid w:val="009977B8"/>
    <w:rsid w:val="009A7DE0"/>
    <w:rsid w:val="009B1295"/>
    <w:rsid w:val="009D0BA1"/>
    <w:rsid w:val="009D5959"/>
    <w:rsid w:val="009E41B1"/>
    <w:rsid w:val="00A23193"/>
    <w:rsid w:val="00A33423"/>
    <w:rsid w:val="00A33F27"/>
    <w:rsid w:val="00A36C5F"/>
    <w:rsid w:val="00A37603"/>
    <w:rsid w:val="00A37EC1"/>
    <w:rsid w:val="00A46B98"/>
    <w:rsid w:val="00A62E5F"/>
    <w:rsid w:val="00A63A3D"/>
    <w:rsid w:val="00A92051"/>
    <w:rsid w:val="00A92630"/>
    <w:rsid w:val="00A92C41"/>
    <w:rsid w:val="00AA342D"/>
    <w:rsid w:val="00AA4D8B"/>
    <w:rsid w:val="00AA63F8"/>
    <w:rsid w:val="00AB06BA"/>
    <w:rsid w:val="00AB229F"/>
    <w:rsid w:val="00AC245B"/>
    <w:rsid w:val="00AD4A9C"/>
    <w:rsid w:val="00AD76DC"/>
    <w:rsid w:val="00AE44F0"/>
    <w:rsid w:val="00AE6A20"/>
    <w:rsid w:val="00AF3B88"/>
    <w:rsid w:val="00B06CC2"/>
    <w:rsid w:val="00B11CC8"/>
    <w:rsid w:val="00B1669E"/>
    <w:rsid w:val="00B1784A"/>
    <w:rsid w:val="00B22879"/>
    <w:rsid w:val="00B23C5D"/>
    <w:rsid w:val="00B36706"/>
    <w:rsid w:val="00B45691"/>
    <w:rsid w:val="00B529D5"/>
    <w:rsid w:val="00B53F87"/>
    <w:rsid w:val="00B7193A"/>
    <w:rsid w:val="00B73615"/>
    <w:rsid w:val="00B85D47"/>
    <w:rsid w:val="00B863FD"/>
    <w:rsid w:val="00B91B29"/>
    <w:rsid w:val="00BB14EE"/>
    <w:rsid w:val="00BB3E2F"/>
    <w:rsid w:val="00BB4262"/>
    <w:rsid w:val="00BB77C1"/>
    <w:rsid w:val="00BC5D37"/>
    <w:rsid w:val="00BD5358"/>
    <w:rsid w:val="00BE1775"/>
    <w:rsid w:val="00BE718D"/>
    <w:rsid w:val="00BF1C53"/>
    <w:rsid w:val="00C00EF2"/>
    <w:rsid w:val="00C04347"/>
    <w:rsid w:val="00C12DE3"/>
    <w:rsid w:val="00C30C96"/>
    <w:rsid w:val="00C33505"/>
    <w:rsid w:val="00C7007A"/>
    <w:rsid w:val="00C723C8"/>
    <w:rsid w:val="00C727CF"/>
    <w:rsid w:val="00C8586C"/>
    <w:rsid w:val="00C85AFD"/>
    <w:rsid w:val="00C975A0"/>
    <w:rsid w:val="00CB6DB0"/>
    <w:rsid w:val="00CB7670"/>
    <w:rsid w:val="00CB7D91"/>
    <w:rsid w:val="00CC3BEC"/>
    <w:rsid w:val="00CC6A8F"/>
    <w:rsid w:val="00CC7172"/>
    <w:rsid w:val="00CD2CA5"/>
    <w:rsid w:val="00CD556C"/>
    <w:rsid w:val="00CE2B65"/>
    <w:rsid w:val="00D04BAE"/>
    <w:rsid w:val="00D14205"/>
    <w:rsid w:val="00D22525"/>
    <w:rsid w:val="00D2383F"/>
    <w:rsid w:val="00D523CE"/>
    <w:rsid w:val="00D52DC0"/>
    <w:rsid w:val="00D5765C"/>
    <w:rsid w:val="00D622A9"/>
    <w:rsid w:val="00D63BA9"/>
    <w:rsid w:val="00D63D7D"/>
    <w:rsid w:val="00D65A7A"/>
    <w:rsid w:val="00D72E94"/>
    <w:rsid w:val="00D8100A"/>
    <w:rsid w:val="00DA0A1C"/>
    <w:rsid w:val="00DA0E3D"/>
    <w:rsid w:val="00DA346F"/>
    <w:rsid w:val="00DC0F9D"/>
    <w:rsid w:val="00DC5327"/>
    <w:rsid w:val="00DD33F7"/>
    <w:rsid w:val="00DD68B8"/>
    <w:rsid w:val="00DD7880"/>
    <w:rsid w:val="00DF18AE"/>
    <w:rsid w:val="00E01016"/>
    <w:rsid w:val="00E048FC"/>
    <w:rsid w:val="00E0550D"/>
    <w:rsid w:val="00E1257B"/>
    <w:rsid w:val="00E232A6"/>
    <w:rsid w:val="00E31A02"/>
    <w:rsid w:val="00E34F9B"/>
    <w:rsid w:val="00E3758C"/>
    <w:rsid w:val="00E45CBE"/>
    <w:rsid w:val="00E461C9"/>
    <w:rsid w:val="00E57B10"/>
    <w:rsid w:val="00E65129"/>
    <w:rsid w:val="00E65C39"/>
    <w:rsid w:val="00E73AD7"/>
    <w:rsid w:val="00E873EB"/>
    <w:rsid w:val="00E9569A"/>
    <w:rsid w:val="00EA718D"/>
    <w:rsid w:val="00EB01AE"/>
    <w:rsid w:val="00EC2110"/>
    <w:rsid w:val="00EC3BC3"/>
    <w:rsid w:val="00EC58C2"/>
    <w:rsid w:val="00EC6394"/>
    <w:rsid w:val="00ED0C7E"/>
    <w:rsid w:val="00EE0F3A"/>
    <w:rsid w:val="00F047D4"/>
    <w:rsid w:val="00F055F2"/>
    <w:rsid w:val="00F14895"/>
    <w:rsid w:val="00F162C8"/>
    <w:rsid w:val="00F259EA"/>
    <w:rsid w:val="00F26AD6"/>
    <w:rsid w:val="00F31C1B"/>
    <w:rsid w:val="00F40DDA"/>
    <w:rsid w:val="00F4450F"/>
    <w:rsid w:val="00F47872"/>
    <w:rsid w:val="00F56AE7"/>
    <w:rsid w:val="00F60B9E"/>
    <w:rsid w:val="00F75C0F"/>
    <w:rsid w:val="00FA0483"/>
    <w:rsid w:val="00FA7E57"/>
    <w:rsid w:val="00FB1E0C"/>
    <w:rsid w:val="00FC4BE3"/>
    <w:rsid w:val="00FE3375"/>
    <w:rsid w:val="00FF1458"/>
    <w:rsid w:val="00FF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3CB19005-EFF3-4A4A-86B4-6EF33A995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37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37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37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odyTextIndent3">
    <w:name w:val="Body Text Indent 3"/>
    <w:basedOn w:val="Normal"/>
    <w:pPr>
      <w:spacing w:before="120"/>
      <w:ind w:left="851" w:hanging="284"/>
    </w:pPr>
    <w:rPr>
      <w:szCs w:val="20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</w:rPr>
  </w:style>
  <w:style w:type="paragraph" w:styleId="BodyTextIndent">
    <w:name w:val="Body Text Indent"/>
    <w:basedOn w:val="Normal"/>
    <w:pPr>
      <w:ind w:left="-5112"/>
    </w:pPr>
    <w:rPr>
      <w:sz w:val="20"/>
    </w:rPr>
  </w:style>
  <w:style w:type="paragraph" w:styleId="ListParagraph">
    <w:name w:val="List Paragraph"/>
    <w:basedOn w:val="Normal"/>
    <w:uiPriority w:val="34"/>
    <w:qFormat/>
    <w:rsid w:val="00696AFF"/>
    <w:pPr>
      <w:ind w:left="720"/>
    </w:pPr>
  </w:style>
  <w:style w:type="character" w:customStyle="1" w:styleId="HeaderChar">
    <w:name w:val="Header Char"/>
    <w:link w:val="Header"/>
    <w:rsid w:val="00C30C9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17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D17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5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4.xm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header" Target="header5.xml"/><Relationship Id="rId8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wrenr\Desktop\Instruction%20Template%20IssB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Instruction Template IssB</Template>
  <TotalTime>4</TotalTime>
  <Pages>6</Pages>
  <Words>782</Words>
  <Characters>3889</Characters>
  <Application>Microsoft Office Word</Application>
  <DocSecurity>0</DocSecurity>
  <Lines>313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4609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lawrenr</dc:creator>
  <cp:keywords>PUBLIC</cp:keywords>
  <cp:lastModifiedBy>Toyota Motor Sales, USA, Inc.</cp:lastModifiedBy>
  <cp:revision>3</cp:revision>
  <cp:lastPrinted>2015-10-07T16:43:00Z</cp:lastPrinted>
  <dcterms:created xsi:type="dcterms:W3CDTF">2015-10-07T16:41:00Z</dcterms:created>
  <dcterms:modified xsi:type="dcterms:W3CDTF">2015-10-07T16:44:00Z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732666065</vt:i4>
  </property>
  <property fmtid="{D5CDD505-2E9C-101B-9397-08002B2CF9AE}" pid="3" name="_EmailSubject">
    <vt:lpwstr/>
  </property>
  <property fmtid="{D5CDD505-2E9C-101B-9397-08002B2CF9AE}" pid="4" name="_AuthorEmail">
    <vt:lpwstr>heatherm@powerflowinc.com</vt:lpwstr>
  </property>
  <property fmtid="{D5CDD505-2E9C-101B-9397-08002B2CF9AE}" pid="5" name="_AuthorEmailDisplayName">
    <vt:lpwstr>Heather MacVeigh</vt:lpwstr>
  </property>
  <property fmtid="{D5CDD505-2E9C-101B-9397-08002B2CF9AE}" pid="6" name="_PreviousAdHocReviewCycleID">
    <vt:i4>1237943876</vt:i4>
  </property>
  <property fmtid="{D5CDD505-2E9C-101B-9397-08002B2CF9AE}" pid="7" name="_ReviewingToolsShownOnce">
    <vt:lpwstr/>
  </property>
  <property fmtid="{D5CDD505-2E9C-101B-9397-08002B2CF9AE}" pid="8" name="TitusGUID">
    <vt:lpwstr>8807fd40-9ef4-4d74-aea2-4fa4d9b488e0</vt:lpwstr>
  </property>
  <property fmtid="{D5CDD505-2E9C-101B-9397-08002B2CF9AE}" pid="9" name="xClassification">
    <vt:lpwstr>PUBLIC</vt:lpwstr>
  </property>
  <property fmtid="{D5CDD505-2E9C-101B-9397-08002B2CF9AE}" pid="10" name="xVisual Markings">
    <vt:lpwstr>No Label</vt:lpwstr>
  </property>
</Properties>
</file>